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7C416" w14:textId="52CC1AA8" w:rsidR="007A1D48" w:rsidRPr="00601608" w:rsidRDefault="007A1D48" w:rsidP="00874C13">
      <w:pPr>
        <w:pStyle w:val="Heading1"/>
        <w:spacing w:before="120"/>
        <w:rPr>
          <w:color w:val="051D4B"/>
        </w:rPr>
      </w:pPr>
      <w:bookmarkStart w:id="0" w:name="_Hlk29487360"/>
      <w:r w:rsidRPr="00601608">
        <w:rPr>
          <w:color w:val="051D4B"/>
        </w:rPr>
        <w:t xml:space="preserve">Equitable </w:t>
      </w:r>
      <w:r w:rsidR="00746382" w:rsidRPr="00601608">
        <w:rPr>
          <w:color w:val="051D4B"/>
        </w:rPr>
        <w:t>Advisor</w:t>
      </w:r>
      <w:r w:rsidR="00F23D5A" w:rsidRPr="00601608">
        <w:rPr>
          <w:color w:val="051D4B"/>
        </w:rPr>
        <w:t>s</w:t>
      </w:r>
      <w:r w:rsidR="00746382" w:rsidRPr="00601608">
        <w:rPr>
          <w:color w:val="051D4B"/>
        </w:rPr>
        <w:t xml:space="preserve"> </w:t>
      </w:r>
      <w:r w:rsidRPr="00601608">
        <w:rPr>
          <w:color w:val="051D4B"/>
        </w:rPr>
        <w:t>Email Signature</w:t>
      </w:r>
    </w:p>
    <w:p w14:paraId="7B278FF2" w14:textId="77777777" w:rsidR="00E070C9" w:rsidRPr="00601608" w:rsidRDefault="00E070C9" w:rsidP="00E070C9">
      <w:pPr>
        <w:rPr>
          <w:color w:val="051D4B"/>
        </w:rPr>
      </w:pPr>
    </w:p>
    <w:p w14:paraId="5C2000F1" w14:textId="0626FB6A" w:rsidR="001867E1" w:rsidRPr="00601608" w:rsidRDefault="00511DA3" w:rsidP="007A1D48">
      <w:pPr>
        <w:rPr>
          <w:rFonts w:ascii="Segoe UI" w:hAnsi="Segoe UI" w:cs="Segoe UI"/>
          <w:color w:val="051D4B"/>
        </w:rPr>
      </w:pPr>
      <w:r w:rsidRPr="00601608">
        <w:rPr>
          <w:rFonts w:ascii="Segoe UI" w:hAnsi="Segoe UI" w:cs="Segoe UI"/>
          <w:color w:val="051D4B"/>
        </w:rPr>
        <w:t xml:space="preserve">Step 1:  </w:t>
      </w:r>
      <w:r w:rsidRPr="00601608">
        <w:rPr>
          <w:rFonts w:ascii="Segoe UI" w:hAnsi="Segoe UI" w:cs="Segoe UI"/>
          <w:b/>
          <w:color w:val="051D4B"/>
          <w:u w:val="single"/>
        </w:rPr>
        <w:t>Download this editable template</w:t>
      </w:r>
      <w:r w:rsidRPr="00601608">
        <w:rPr>
          <w:rFonts w:ascii="Segoe UI" w:hAnsi="Segoe UI" w:cs="Segoe UI"/>
          <w:color w:val="051D4B"/>
        </w:rPr>
        <w:t xml:space="preserve"> sheet by saving a copy of this to your desktop </w:t>
      </w:r>
    </w:p>
    <w:p w14:paraId="1B844016" w14:textId="2DD49C63" w:rsidR="00E070C9" w:rsidRPr="00601608" w:rsidRDefault="007A1D48" w:rsidP="007A1D48">
      <w:pPr>
        <w:rPr>
          <w:rFonts w:ascii="Segoe UI" w:hAnsi="Segoe UI" w:cs="Segoe UI"/>
          <w:color w:val="051D4B"/>
        </w:rPr>
      </w:pPr>
      <w:bookmarkStart w:id="1" w:name="_Hlk29804617"/>
      <w:r w:rsidRPr="00601608">
        <w:rPr>
          <w:rFonts w:ascii="Segoe UI" w:hAnsi="Segoe UI" w:cs="Segoe UI"/>
          <w:color w:val="051D4B"/>
        </w:rPr>
        <w:t xml:space="preserve">Step </w:t>
      </w:r>
      <w:r w:rsidR="00511DA3" w:rsidRPr="00601608">
        <w:rPr>
          <w:rFonts w:ascii="Segoe UI" w:hAnsi="Segoe UI" w:cs="Segoe UI"/>
          <w:color w:val="051D4B"/>
        </w:rPr>
        <w:t>2</w:t>
      </w:r>
      <w:r w:rsidRPr="00601608">
        <w:rPr>
          <w:rFonts w:ascii="Segoe UI" w:hAnsi="Segoe UI" w:cs="Segoe UI"/>
          <w:color w:val="051D4B"/>
        </w:rPr>
        <w:t xml:space="preserve">:  Build your email signature from </w:t>
      </w:r>
      <w:r w:rsidR="00F4084B" w:rsidRPr="00601608">
        <w:rPr>
          <w:rFonts w:ascii="Segoe UI" w:hAnsi="Segoe UI" w:cs="Segoe UI"/>
          <w:color w:val="051D4B"/>
        </w:rPr>
        <w:t>the</w:t>
      </w:r>
      <w:r w:rsidRPr="00601608">
        <w:rPr>
          <w:rFonts w:ascii="Segoe UI" w:hAnsi="Segoe UI" w:cs="Segoe UI"/>
          <w:color w:val="051D4B"/>
        </w:rPr>
        <w:t xml:space="preserve"> template:</w:t>
      </w:r>
    </w:p>
    <w:bookmarkEnd w:id="1"/>
    <w:p w14:paraId="5B6498AF" w14:textId="77777777" w:rsidR="0038392F" w:rsidRDefault="007A1D48" w:rsidP="00874C13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  <w:r w:rsidRPr="00601608">
        <w:rPr>
          <w:rFonts w:ascii="Segoe UI" w:hAnsi="Segoe UI" w:cs="Segoe UI"/>
          <w:color w:val="051D4B"/>
          <w:sz w:val="18"/>
          <w:szCs w:val="18"/>
        </w:rPr>
        <w:t>Replace content</w:t>
      </w:r>
      <w:r w:rsidR="00D65EBA" w:rsidRPr="00601608">
        <w:rPr>
          <w:rFonts w:ascii="Segoe UI" w:hAnsi="Segoe UI" w:cs="Segoe UI"/>
          <w:color w:val="051D4B"/>
          <w:sz w:val="18"/>
          <w:szCs w:val="18"/>
        </w:rPr>
        <w:t xml:space="preserve"> in the below template</w:t>
      </w:r>
      <w:r w:rsidRPr="00601608">
        <w:rPr>
          <w:rFonts w:ascii="Segoe UI" w:hAnsi="Segoe UI" w:cs="Segoe UI"/>
          <w:color w:val="051D4B"/>
          <w:sz w:val="18"/>
          <w:szCs w:val="18"/>
        </w:rPr>
        <w:t xml:space="preserve"> with your personal information, such as first name, last name, title, etc.</w:t>
      </w:r>
    </w:p>
    <w:p w14:paraId="37F43DE6" w14:textId="77777777" w:rsidR="0038392F" w:rsidRDefault="0038392F" w:rsidP="00874C13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4F93B14B" w14:textId="56F89423" w:rsidR="00874C13" w:rsidRPr="0038392F" w:rsidRDefault="00874C13" w:rsidP="00874C13">
      <w:pPr>
        <w:rPr>
          <w:rFonts w:ascii="Segoe UI" w:hAnsi="Segoe UI" w:cs="Segoe UI"/>
          <w:color w:val="051D4B"/>
          <w:sz w:val="18"/>
          <w:szCs w:val="18"/>
        </w:rPr>
      </w:pPr>
      <w:bookmarkStart w:id="2" w:name="OLE_LINK2"/>
      <w:r w:rsidRPr="00724B3E"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>Standard Template</w:t>
      </w:r>
    </w:p>
    <w:tbl>
      <w:tblPr>
        <w:tblStyle w:val="TableGrid"/>
        <w:tblpPr w:leftFromText="180" w:rightFromText="180" w:vertAnchor="text" w:tblpY="1"/>
        <w:tblOverlap w:val="never"/>
        <w:tblW w:w="5760" w:type="dxa"/>
        <w:tblBorders>
          <w:top w:val="none" w:sz="0" w:space="0" w:color="auto"/>
          <w:left w:val="single" w:sz="2" w:space="0" w:color="051D4B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16" w:type="dxa"/>
          <w:right w:w="144" w:type="dxa"/>
        </w:tblCellMar>
        <w:tblLook w:val="04A0" w:firstRow="1" w:lastRow="0" w:firstColumn="1" w:lastColumn="0" w:noHBand="0" w:noVBand="1"/>
      </w:tblPr>
      <w:tblGrid>
        <w:gridCol w:w="5760"/>
      </w:tblGrid>
      <w:tr w:rsidR="00874C13" w:rsidRPr="00601608" w14:paraId="49C3A785" w14:textId="77777777" w:rsidTr="00393C40">
        <w:trPr>
          <w:trHeight w:val="2160"/>
        </w:trPr>
        <w:tc>
          <w:tcPr>
            <w:tcW w:w="5760" w:type="dxa"/>
            <w:tcBorders>
              <w:left w:val="single" w:sz="6" w:space="0" w:color="021544"/>
            </w:tcBorders>
          </w:tcPr>
          <w:p w14:paraId="70057B76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color w:val="002677"/>
                <w:sz w:val="16"/>
                <w:szCs w:val="16"/>
              </w:rPr>
            </w:pPr>
            <w:proofErr w:type="spellStart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>Firstname</w:t>
            </w:r>
            <w:proofErr w:type="spellEnd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 xml:space="preserve"> Lastname</w:t>
            </w:r>
          </w:p>
          <w:p w14:paraId="1D5E4951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Title 1</w:t>
            </w:r>
          </w:p>
          <w:p w14:paraId="452F6E09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[Lic #]</w:t>
            </w:r>
          </w:p>
          <w:p w14:paraId="479D1F4B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Address</w:t>
            </w:r>
          </w:p>
          <w:p w14:paraId="71C659C8" w14:textId="77777777" w:rsidR="00874C13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color w:val="002577"/>
                <w:sz w:val="16"/>
              </w:rPr>
            </w:pP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m.</w:t>
            </w:r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  </w:t>
            </w:r>
            <w:proofErr w:type="gramStart"/>
            <w:r w:rsidRPr="005B75B6">
              <w:rPr>
                <w:rFonts w:ascii="Aptos" w:eastAsia="Segoe UI" w:hAnsi="Aptos" w:cs="Segoe UI"/>
                <w:color w:val="002677"/>
                <w:sz w:val="16"/>
              </w:rPr>
              <w:t xml:space="preserve">|  </w:t>
            </w: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p.</w:t>
            </w:r>
            <w:proofErr w:type="gramEnd"/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</w:p>
          <w:p w14:paraId="616F502E" w14:textId="77777777" w:rsidR="00874C13" w:rsidRPr="00601608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E46D8"/>
                <w:sz w:val="16"/>
                <w:szCs w:val="26"/>
              </w:rPr>
            </w:pPr>
            <w:hyperlink r:id="rId10" w:history="1">
              <w:r w:rsidRPr="00601608">
                <w:rPr>
                  <w:rStyle w:val="Hyperlink"/>
                  <w:rFonts w:ascii="Aptos" w:eastAsia="Segoe UI" w:hAnsi="Aptos" w:cs="Segoe UI"/>
                  <w:sz w:val="16"/>
                  <w:szCs w:val="16"/>
                </w:rPr>
                <w:t>firstname.lastname@equitable.com</w:t>
              </w:r>
            </w:hyperlink>
            <w:r w:rsidRPr="00601608">
              <w:rPr>
                <w:rFonts w:ascii="Aptos" w:hAnsi="Aptos"/>
                <w:color w:val="0E46D8"/>
              </w:rPr>
              <w:t xml:space="preserve"> </w:t>
            </w:r>
            <w:r w:rsidRPr="00601608">
              <w:rPr>
                <w:rFonts w:ascii="Aptos" w:eastAsia="Segoe UI" w:hAnsi="Aptos" w:cs="Segoe UI"/>
                <w:color w:val="0E46D8"/>
                <w:sz w:val="16"/>
                <w:szCs w:val="16"/>
              </w:rPr>
              <w:t xml:space="preserve"> </w:t>
            </w:r>
          </w:p>
          <w:p w14:paraId="0663DE97" w14:textId="546704A7" w:rsidR="00874C13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bCs/>
                <w:color w:val="0E46D8"/>
                <w:sz w:val="16"/>
                <w:szCs w:val="16"/>
              </w:rPr>
            </w:pPr>
            <w:hyperlink r:id="rId11" w:history="1"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equitable</w:t>
              </w:r>
              <w:r w:rsidR="0038392F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advisors</w:t>
              </w:r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.com</w:t>
              </w:r>
            </w:hyperlink>
          </w:p>
          <w:p w14:paraId="1045FB70" w14:textId="77777777" w:rsidR="00874C13" w:rsidRPr="00874C13" w:rsidRDefault="00874C13" w:rsidP="00315572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16"/>
              </w:rPr>
            </w:pPr>
          </w:p>
          <w:p w14:paraId="405EED38" w14:textId="77777777" w:rsidR="00874C13" w:rsidRPr="005B75B6" w:rsidRDefault="00874C13" w:rsidP="00315572">
            <w:pPr>
              <w:widowControl w:val="0"/>
              <w:autoSpaceDE w:val="0"/>
              <w:autoSpaceDN w:val="0"/>
              <w:spacing w:before="42"/>
              <w:rPr>
                <w:rFonts w:ascii="Aptos" w:eastAsia="Segoe UI" w:hAnsi="Aptos" w:cs="Segoe UI"/>
                <w:color w:val="3369FF"/>
                <w:sz w:val="4"/>
              </w:rPr>
            </w:pPr>
          </w:p>
          <w:p w14:paraId="5A7EB3C6" w14:textId="7ED52ED2" w:rsidR="00874C13" w:rsidRPr="00874C13" w:rsidRDefault="00874C13" w:rsidP="00874C13">
            <w:pPr>
              <w:rPr>
                <w:rFonts w:ascii="Aptos" w:hAnsi="Aptos"/>
                <w:sz w:val="14"/>
              </w:rPr>
            </w:pPr>
            <w:r w:rsidRPr="005B75B6">
              <w:rPr>
                <w:rFonts w:ascii="Aptos" w:hAnsi="Aptos"/>
                <w:noProof/>
                <w:sz w:val="14"/>
              </w:rPr>
              <w:drawing>
                <wp:inline distT="0" distB="0" distL="0" distR="0" wp14:anchorId="0494CEA1" wp14:editId="78401A0F">
                  <wp:extent cx="1630511" cy="161778"/>
                  <wp:effectExtent l="0" t="0" r="0" b="3810"/>
                  <wp:docPr id="1808782114" name="Graphic 1808782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782114" name="Graphic 1808782114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607" cy="190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FE6511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47782F84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68C3BBD5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3809D543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6C4740FB" w14:textId="77777777" w:rsidR="00874C13" w:rsidRDefault="00874C13" w:rsidP="00874C13">
      <w:pPr>
        <w:rPr>
          <w:rFonts w:ascii="Segoe UI" w:hAnsi="Segoe UI" w:cs="Segoe UI"/>
          <w:color w:val="FF0000"/>
          <w:sz w:val="16"/>
          <w:szCs w:val="16"/>
        </w:rPr>
      </w:pPr>
    </w:p>
    <w:p w14:paraId="6604726B" w14:textId="77777777" w:rsidR="008526D5" w:rsidRDefault="008526D5" w:rsidP="007A1D48">
      <w:pPr>
        <w:rPr>
          <w:rFonts w:ascii="Segoe UI" w:hAnsi="Segoe UI" w:cs="Segoe UI"/>
          <w:color w:val="FF0000"/>
          <w:sz w:val="16"/>
          <w:szCs w:val="16"/>
        </w:rPr>
      </w:pPr>
    </w:p>
    <w:tbl>
      <w:tblPr>
        <w:tblStyle w:val="TableGrid"/>
        <w:tblW w:w="357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20"/>
        <w:gridCol w:w="6479"/>
      </w:tblGrid>
      <w:tr w:rsidR="0038392F" w:rsidRPr="00F755B3" w14:paraId="2C707188" w14:textId="77777777" w:rsidTr="00AA6328">
        <w:trPr>
          <w:trHeight w:val="720"/>
        </w:trPr>
        <w:tc>
          <w:tcPr>
            <w:tcW w:w="500" w:type="pct"/>
            <w:vAlign w:val="center"/>
          </w:tcPr>
          <w:p w14:paraId="53B4575C" w14:textId="77777777" w:rsidR="0038392F" w:rsidRDefault="0038392F" w:rsidP="00AA6328">
            <w:pPr>
              <w:pStyle w:val="Default"/>
              <w:jc w:val="center"/>
              <w:rPr>
                <w:rFonts w:asciiTheme="minorHAnsi" w:hAnsiTheme="minorHAnsi" w:cstheme="minorBidi"/>
                <w:color w:val="1F3864" w:themeColor="accent1" w:themeShade="80"/>
                <w:sz w:val="22"/>
                <w:szCs w:val="22"/>
              </w:rPr>
            </w:pPr>
            <w:r w:rsidRPr="00F755B3">
              <w:rPr>
                <w:rFonts w:asciiTheme="minorHAnsi" w:hAnsiTheme="minorHAnsi" w:cstheme="minorHAnsi"/>
                <w:noProof/>
                <w:color w:val="1F3864" w:themeColor="accent1" w:themeShade="80"/>
                <w:sz w:val="22"/>
                <w:szCs w:val="20"/>
              </w:rPr>
              <w:drawing>
                <wp:inline distT="0" distB="0" distL="0" distR="0" wp14:anchorId="70C04399" wp14:editId="1AEE3294">
                  <wp:extent cx="296333" cy="279400"/>
                  <wp:effectExtent l="0" t="0" r="0" b="0"/>
                  <wp:docPr id="5406933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8220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9" cy="28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pct"/>
            <w:vAlign w:val="center"/>
          </w:tcPr>
          <w:p w14:paraId="48883545" w14:textId="77777777" w:rsidR="0038392F" w:rsidRPr="00F755B3" w:rsidRDefault="0038392F" w:rsidP="00AA6328">
            <w:pPr>
              <w:pStyle w:val="Default"/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</w:pPr>
            <w:r w:rsidRPr="00F755B3">
              <w:rPr>
                <w:rFonts w:asciiTheme="minorHAnsi" w:hAnsiTheme="minorHAnsi" w:cs="Segoe UI"/>
                <w:b/>
                <w:bCs/>
                <w:color w:val="1F3864" w:themeColor="accent1" w:themeShade="80"/>
                <w:sz w:val="20"/>
                <w:szCs w:val="20"/>
              </w:rPr>
              <w:t>Let’s talk.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Click 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  <w:u w:val="single"/>
              </w:rPr>
              <w:t>here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to find a time that works best for you.</w:t>
            </w:r>
          </w:p>
        </w:tc>
      </w:tr>
    </w:tbl>
    <w:p w14:paraId="3830B20F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444C108" w14:textId="49E0BA3B" w:rsidR="0038392F" w:rsidRDefault="0038392F">
      <w:pPr>
        <w:rPr>
          <w:rFonts w:ascii="Segoe UI" w:hAnsi="Segoe UI" w:cs="Segoe UI"/>
          <w:color w:val="FF0000"/>
          <w:sz w:val="16"/>
          <w:szCs w:val="16"/>
        </w:rPr>
      </w:pPr>
      <w:r w:rsidRPr="4AC708A8">
        <w:rPr>
          <w:rFonts w:ascii="Segoe UI" w:hAnsi="Segoe UI" w:cs="Segoe UI"/>
          <w:color w:val="FF0000"/>
          <w:sz w:val="16"/>
          <w:szCs w:val="16"/>
        </w:rPr>
        <w:t xml:space="preserve">INSERT </w:t>
      </w:r>
      <w:r w:rsidRPr="4AC708A8">
        <w:rPr>
          <w:rFonts w:ascii="Segoe UI" w:hAnsi="Segoe UI" w:cs="Segoe UI"/>
          <w:color w:val="FF0000"/>
          <w:sz w:val="16"/>
          <w:szCs w:val="16"/>
          <w:u w:val="single"/>
        </w:rPr>
        <w:t>CURRENT</w:t>
      </w:r>
      <w:r w:rsidRPr="4AC708A8">
        <w:rPr>
          <w:rFonts w:ascii="Segoe UI" w:hAnsi="Segoe UI" w:cs="Segoe UI"/>
          <w:color w:val="FF0000"/>
          <w:sz w:val="16"/>
          <w:szCs w:val="16"/>
        </w:rPr>
        <w:t xml:space="preserve"> STANDARD EQUITABLE ADVISORS FP E-MAIL SIGNATURE DISCLOSURES</w:t>
      </w:r>
      <w:bookmarkEnd w:id="2"/>
    </w:p>
    <w:p w14:paraId="4FD4FDF2" w14:textId="77777777" w:rsidR="0038392F" w:rsidRDefault="0038392F">
      <w:pPr>
        <w:rPr>
          <w:rFonts w:ascii="Segoe UI" w:hAnsi="Segoe UI" w:cs="Segoe UI"/>
          <w:color w:val="FF0000"/>
          <w:sz w:val="16"/>
          <w:szCs w:val="16"/>
        </w:rPr>
      </w:pPr>
    </w:p>
    <w:p w14:paraId="796F27F5" w14:textId="57F46CA3" w:rsidR="0038392F" w:rsidRPr="0038392F" w:rsidRDefault="0038392F" w:rsidP="0038392F">
      <w:pPr>
        <w:rPr>
          <w:rFonts w:ascii="Segoe UI" w:hAnsi="Segoe UI" w:cs="Segoe UI"/>
          <w:color w:val="051D4B"/>
          <w:sz w:val="18"/>
          <w:szCs w:val="18"/>
        </w:rPr>
      </w:pPr>
      <w:r w:rsidRPr="00724B3E"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>Standard Template</w:t>
      </w:r>
      <w: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 xml:space="preserve"> w/ Headshot</w:t>
      </w:r>
    </w:p>
    <w:tbl>
      <w:tblPr>
        <w:tblStyle w:val="TableGrid"/>
        <w:tblpPr w:leftFromText="180" w:rightFromText="180" w:vertAnchor="text" w:tblpY="1"/>
        <w:tblOverlap w:val="never"/>
        <w:tblW w:w="7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16" w:type="dxa"/>
          <w:right w:w="144" w:type="dxa"/>
        </w:tblCellMar>
        <w:tblLook w:val="04A0" w:firstRow="1" w:lastRow="0" w:firstColumn="1" w:lastColumn="0" w:noHBand="0" w:noVBand="1"/>
      </w:tblPr>
      <w:tblGrid>
        <w:gridCol w:w="1728"/>
        <w:gridCol w:w="5904"/>
      </w:tblGrid>
      <w:tr w:rsidR="0038392F" w:rsidRPr="00601608" w14:paraId="176B98AD" w14:textId="77777777" w:rsidTr="00393C40">
        <w:trPr>
          <w:trHeight w:val="2160"/>
        </w:trPr>
        <w:tc>
          <w:tcPr>
            <w:tcW w:w="1728" w:type="dxa"/>
            <w:tcBorders>
              <w:right w:val="single" w:sz="6" w:space="0" w:color="021544"/>
            </w:tcBorders>
            <w:vAlign w:val="center"/>
          </w:tcPr>
          <w:p w14:paraId="45CCD497" w14:textId="57B74D44" w:rsidR="0038392F" w:rsidRPr="005B75B6" w:rsidRDefault="0038392F" w:rsidP="0038392F">
            <w:pPr>
              <w:widowControl w:val="0"/>
              <w:autoSpaceDE w:val="0"/>
              <w:autoSpaceDN w:val="0"/>
              <w:spacing w:before="20"/>
              <w:jc w:val="center"/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E1BFBFA" wp14:editId="76F5AFB6">
                  <wp:extent cx="777240" cy="778933"/>
                  <wp:effectExtent l="0" t="0" r="0" b="0"/>
                  <wp:docPr id="330752103" name="Picture 330752103" descr="A grey circle with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359583" name="Picture 2" descr="A grey circle with a white background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69" cy="77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4" w:type="dxa"/>
            <w:tcBorders>
              <w:left w:val="single" w:sz="6" w:space="0" w:color="021544"/>
            </w:tcBorders>
          </w:tcPr>
          <w:p w14:paraId="385CEB20" w14:textId="6C604F3D" w:rsidR="0038392F" w:rsidRPr="005B75B6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color w:val="002677"/>
                <w:sz w:val="16"/>
                <w:szCs w:val="16"/>
              </w:rPr>
            </w:pPr>
            <w:proofErr w:type="spellStart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>Firstname</w:t>
            </w:r>
            <w:proofErr w:type="spellEnd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 xml:space="preserve"> Lastname</w:t>
            </w:r>
          </w:p>
          <w:p w14:paraId="5FB4ED89" w14:textId="77777777" w:rsidR="0038392F" w:rsidRPr="005B75B6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Title 1</w:t>
            </w:r>
          </w:p>
          <w:p w14:paraId="3B09827A" w14:textId="77777777" w:rsidR="0038392F" w:rsidRPr="005B75B6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[Lic #]</w:t>
            </w:r>
          </w:p>
          <w:p w14:paraId="76DF56C3" w14:textId="77777777" w:rsidR="0038392F" w:rsidRPr="005B75B6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Address</w:t>
            </w:r>
          </w:p>
          <w:p w14:paraId="71106BE0" w14:textId="77777777" w:rsidR="0038392F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color w:val="002577"/>
                <w:sz w:val="16"/>
              </w:rPr>
            </w:pP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m.</w:t>
            </w:r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  </w:t>
            </w:r>
            <w:proofErr w:type="gramStart"/>
            <w:r w:rsidRPr="005B75B6">
              <w:rPr>
                <w:rFonts w:ascii="Aptos" w:eastAsia="Segoe UI" w:hAnsi="Aptos" w:cs="Segoe UI"/>
                <w:color w:val="002677"/>
                <w:sz w:val="16"/>
              </w:rPr>
              <w:t xml:space="preserve">|  </w:t>
            </w: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p.</w:t>
            </w:r>
            <w:proofErr w:type="gramEnd"/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</w:p>
          <w:p w14:paraId="1E0765F1" w14:textId="77777777" w:rsidR="0038392F" w:rsidRPr="00601608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E46D8"/>
                <w:sz w:val="16"/>
                <w:szCs w:val="26"/>
              </w:rPr>
            </w:pPr>
            <w:hyperlink r:id="rId16" w:history="1">
              <w:r w:rsidRPr="00601608">
                <w:rPr>
                  <w:rStyle w:val="Hyperlink"/>
                  <w:rFonts w:ascii="Aptos" w:eastAsia="Segoe UI" w:hAnsi="Aptos" w:cs="Segoe UI"/>
                  <w:sz w:val="16"/>
                  <w:szCs w:val="16"/>
                </w:rPr>
                <w:t>firstname.lastname@equitable.com</w:t>
              </w:r>
            </w:hyperlink>
            <w:r w:rsidRPr="00601608">
              <w:rPr>
                <w:rFonts w:ascii="Aptos" w:hAnsi="Aptos"/>
                <w:color w:val="0E46D8"/>
              </w:rPr>
              <w:t xml:space="preserve"> </w:t>
            </w:r>
            <w:r w:rsidRPr="00601608">
              <w:rPr>
                <w:rFonts w:ascii="Aptos" w:eastAsia="Segoe UI" w:hAnsi="Aptos" w:cs="Segoe UI"/>
                <w:color w:val="0E46D8"/>
                <w:sz w:val="16"/>
                <w:szCs w:val="16"/>
              </w:rPr>
              <w:t xml:space="preserve"> </w:t>
            </w:r>
          </w:p>
          <w:p w14:paraId="1CDE81E1" w14:textId="00439E61" w:rsidR="0038392F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bCs/>
                <w:color w:val="0E46D8"/>
                <w:sz w:val="16"/>
                <w:szCs w:val="16"/>
              </w:rPr>
            </w:pPr>
            <w:hyperlink r:id="rId17" w:history="1"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equitable</w:t>
              </w:r>
              <w:r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advisors</w:t>
              </w:r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.com</w:t>
              </w:r>
            </w:hyperlink>
          </w:p>
          <w:p w14:paraId="1F29587A" w14:textId="77777777" w:rsidR="0038392F" w:rsidRPr="00874C13" w:rsidRDefault="0038392F" w:rsidP="00AA6328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16"/>
              </w:rPr>
            </w:pPr>
          </w:p>
          <w:p w14:paraId="1033FB98" w14:textId="77777777" w:rsidR="0038392F" w:rsidRPr="005B75B6" w:rsidRDefault="0038392F" w:rsidP="00AA6328">
            <w:pPr>
              <w:widowControl w:val="0"/>
              <w:autoSpaceDE w:val="0"/>
              <w:autoSpaceDN w:val="0"/>
              <w:spacing w:before="42"/>
              <w:rPr>
                <w:rFonts w:ascii="Aptos" w:eastAsia="Segoe UI" w:hAnsi="Aptos" w:cs="Segoe UI"/>
                <w:color w:val="3369FF"/>
                <w:sz w:val="4"/>
              </w:rPr>
            </w:pPr>
          </w:p>
          <w:p w14:paraId="35479D55" w14:textId="77777777" w:rsidR="0038392F" w:rsidRPr="00874C13" w:rsidRDefault="0038392F" w:rsidP="00AA6328">
            <w:pPr>
              <w:rPr>
                <w:rFonts w:ascii="Aptos" w:hAnsi="Aptos"/>
                <w:sz w:val="14"/>
              </w:rPr>
            </w:pPr>
            <w:r w:rsidRPr="005B75B6">
              <w:rPr>
                <w:rFonts w:ascii="Aptos" w:hAnsi="Aptos"/>
                <w:noProof/>
                <w:sz w:val="14"/>
              </w:rPr>
              <w:drawing>
                <wp:inline distT="0" distB="0" distL="0" distR="0" wp14:anchorId="3B4CEE13" wp14:editId="11561B1C">
                  <wp:extent cx="1630511" cy="161778"/>
                  <wp:effectExtent l="0" t="0" r="0" b="3810"/>
                  <wp:docPr id="1351540524" name="Graphic 1351540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782114" name="Graphic 1808782114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607" cy="190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CCF3AD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72ACEA9E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6EB1A722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065A73B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46CD6138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50177291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tbl>
      <w:tblPr>
        <w:tblStyle w:val="TableGrid"/>
        <w:tblW w:w="357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20"/>
        <w:gridCol w:w="6479"/>
      </w:tblGrid>
      <w:tr w:rsidR="0038392F" w:rsidRPr="00F755B3" w14:paraId="7F545432" w14:textId="77777777" w:rsidTr="00AA6328">
        <w:trPr>
          <w:trHeight w:val="720"/>
        </w:trPr>
        <w:tc>
          <w:tcPr>
            <w:tcW w:w="500" w:type="pct"/>
            <w:vAlign w:val="center"/>
          </w:tcPr>
          <w:p w14:paraId="2E92FA9F" w14:textId="77777777" w:rsidR="0038392F" w:rsidRDefault="0038392F" w:rsidP="00AA6328">
            <w:pPr>
              <w:pStyle w:val="Default"/>
              <w:jc w:val="center"/>
              <w:rPr>
                <w:rFonts w:asciiTheme="minorHAnsi" w:hAnsiTheme="minorHAnsi" w:cstheme="minorBidi"/>
                <w:color w:val="1F3864" w:themeColor="accent1" w:themeShade="80"/>
                <w:sz w:val="22"/>
                <w:szCs w:val="22"/>
              </w:rPr>
            </w:pPr>
            <w:r w:rsidRPr="00F755B3">
              <w:rPr>
                <w:rFonts w:asciiTheme="minorHAnsi" w:hAnsiTheme="minorHAnsi" w:cstheme="minorHAnsi"/>
                <w:noProof/>
                <w:color w:val="1F3864" w:themeColor="accent1" w:themeShade="80"/>
                <w:sz w:val="22"/>
                <w:szCs w:val="20"/>
              </w:rPr>
              <w:drawing>
                <wp:inline distT="0" distB="0" distL="0" distR="0" wp14:anchorId="2F5AAA3C" wp14:editId="444187F4">
                  <wp:extent cx="296333" cy="279400"/>
                  <wp:effectExtent l="0" t="0" r="0" b="0"/>
                  <wp:docPr id="13027627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8220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9" cy="28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pct"/>
            <w:vAlign w:val="center"/>
          </w:tcPr>
          <w:p w14:paraId="57A56659" w14:textId="77777777" w:rsidR="0038392F" w:rsidRPr="00F755B3" w:rsidRDefault="0038392F" w:rsidP="00AA6328">
            <w:pPr>
              <w:pStyle w:val="Default"/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</w:pPr>
            <w:r w:rsidRPr="00F755B3">
              <w:rPr>
                <w:rFonts w:asciiTheme="minorHAnsi" w:hAnsiTheme="minorHAnsi" w:cs="Segoe UI"/>
                <w:b/>
                <w:bCs/>
                <w:color w:val="1F3864" w:themeColor="accent1" w:themeShade="80"/>
                <w:sz w:val="20"/>
                <w:szCs w:val="20"/>
              </w:rPr>
              <w:t>Let’s talk.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Click 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  <w:u w:val="single"/>
              </w:rPr>
              <w:t>here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to find a time that works best for you.</w:t>
            </w:r>
          </w:p>
        </w:tc>
      </w:tr>
    </w:tbl>
    <w:p w14:paraId="612F09A2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7885B48B" w14:textId="6EACCC87" w:rsidR="00201868" w:rsidRPr="0038392F" w:rsidRDefault="0038392F" w:rsidP="00201868">
      <w:pPr>
        <w:rPr>
          <w:rFonts w:ascii="Segoe UI" w:hAnsi="Segoe UI" w:cs="Segoe UI"/>
          <w:color w:val="FF0000"/>
          <w:sz w:val="16"/>
          <w:szCs w:val="16"/>
        </w:rPr>
      </w:pPr>
      <w:r w:rsidRPr="4AC708A8">
        <w:rPr>
          <w:rFonts w:ascii="Segoe UI" w:hAnsi="Segoe UI" w:cs="Segoe UI"/>
          <w:color w:val="FF0000"/>
          <w:sz w:val="16"/>
          <w:szCs w:val="16"/>
        </w:rPr>
        <w:t xml:space="preserve">INSERT </w:t>
      </w:r>
      <w:r w:rsidRPr="4AC708A8">
        <w:rPr>
          <w:rFonts w:ascii="Segoe UI" w:hAnsi="Segoe UI" w:cs="Segoe UI"/>
          <w:color w:val="FF0000"/>
          <w:sz w:val="16"/>
          <w:szCs w:val="16"/>
          <w:u w:val="single"/>
        </w:rPr>
        <w:t>CURRENT</w:t>
      </w:r>
      <w:r w:rsidRPr="4AC708A8">
        <w:rPr>
          <w:rFonts w:ascii="Segoe UI" w:hAnsi="Segoe UI" w:cs="Segoe UI"/>
          <w:color w:val="FF0000"/>
          <w:sz w:val="16"/>
          <w:szCs w:val="16"/>
        </w:rPr>
        <w:t xml:space="preserve"> STANDARD EQUITABLE ADVISORS FP E-MAIL SIGNATURE DISCLOSURES</w:t>
      </w:r>
    </w:p>
    <w:p w14:paraId="3C6C3E78" w14:textId="77777777" w:rsidR="00201868" w:rsidRDefault="00201868" w:rsidP="00201868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1FA552BE" w14:textId="77777777" w:rsidR="00201868" w:rsidRDefault="00201868" w:rsidP="00201868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4CB3801B" w14:textId="77777777" w:rsidR="00201868" w:rsidRDefault="00201868" w:rsidP="00D65EBA">
      <w:pPr>
        <w:rPr>
          <w:rFonts w:ascii="Segoe UI" w:hAnsi="Segoe UI" w:cs="Segoe UI"/>
          <w:color w:val="002677"/>
        </w:rPr>
      </w:pPr>
    </w:p>
    <w:p w14:paraId="6B7454D9" w14:textId="77777777" w:rsidR="0038392F" w:rsidRDefault="0038392F" w:rsidP="0038392F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4D15333A" w14:textId="4B839315" w:rsidR="0038392F" w:rsidRPr="0038392F" w:rsidRDefault="0038392F" w:rsidP="0038392F">
      <w:pPr>
        <w:rPr>
          <w:rFonts w:ascii="Segoe UI" w:hAnsi="Segoe UI" w:cs="Segoe UI"/>
          <w:color w:val="051D4B"/>
          <w:sz w:val="18"/>
          <w:szCs w:val="18"/>
        </w:rPr>
      </w:pPr>
      <w:bookmarkStart w:id="3" w:name="OLE_LINK3"/>
      <w: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lastRenderedPageBreak/>
        <w:t>Co-brand</w:t>
      </w:r>
      <w:r w:rsidRPr="00724B3E"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 xml:space="preserve"> Template</w:t>
      </w:r>
    </w:p>
    <w:tbl>
      <w:tblPr>
        <w:tblStyle w:val="TableGrid"/>
        <w:tblpPr w:leftFromText="180" w:rightFromText="180" w:vertAnchor="text" w:tblpY="1"/>
        <w:tblOverlap w:val="never"/>
        <w:tblW w:w="57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16" w:type="dxa"/>
          <w:right w:w="144" w:type="dxa"/>
        </w:tblCellMar>
        <w:tblLook w:val="04A0" w:firstRow="1" w:lastRow="0" w:firstColumn="1" w:lastColumn="0" w:noHBand="0" w:noVBand="1"/>
      </w:tblPr>
      <w:tblGrid>
        <w:gridCol w:w="5760"/>
      </w:tblGrid>
      <w:tr w:rsidR="0038392F" w:rsidRPr="00601608" w14:paraId="1E4FD1E8" w14:textId="77777777" w:rsidTr="00C8583B">
        <w:trPr>
          <w:trHeight w:val="1800"/>
        </w:trPr>
        <w:tc>
          <w:tcPr>
            <w:tcW w:w="5760" w:type="dxa"/>
            <w:tcBorders>
              <w:left w:val="single" w:sz="6" w:space="0" w:color="021544"/>
            </w:tcBorders>
          </w:tcPr>
          <w:bookmarkEnd w:id="3"/>
          <w:p w14:paraId="415B0D6A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color w:val="002677"/>
                <w:sz w:val="16"/>
                <w:szCs w:val="16"/>
              </w:rPr>
            </w:pPr>
            <w:proofErr w:type="spellStart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>Firstname</w:t>
            </w:r>
            <w:proofErr w:type="spellEnd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 xml:space="preserve"> Lastname</w:t>
            </w:r>
          </w:p>
          <w:p w14:paraId="5D1E7113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Title 1</w:t>
            </w:r>
          </w:p>
          <w:p w14:paraId="73E4D05F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[Lic #]</w:t>
            </w:r>
          </w:p>
          <w:p w14:paraId="2C1AD0FD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Address</w:t>
            </w:r>
          </w:p>
          <w:p w14:paraId="1BD032C9" w14:textId="77777777" w:rsid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color w:val="002577"/>
                <w:sz w:val="16"/>
              </w:rPr>
            </w:pP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m.</w:t>
            </w:r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  </w:t>
            </w:r>
            <w:proofErr w:type="gramStart"/>
            <w:r w:rsidRPr="005B75B6">
              <w:rPr>
                <w:rFonts w:ascii="Aptos" w:eastAsia="Segoe UI" w:hAnsi="Aptos" w:cs="Segoe UI"/>
                <w:color w:val="002677"/>
                <w:sz w:val="16"/>
              </w:rPr>
              <w:t xml:space="preserve">|  </w:t>
            </w: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p.</w:t>
            </w:r>
            <w:proofErr w:type="gramEnd"/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</w:p>
          <w:p w14:paraId="1D38F754" w14:textId="77777777" w:rsidR="0038392F" w:rsidRPr="00601608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E46D8"/>
                <w:sz w:val="16"/>
                <w:szCs w:val="26"/>
              </w:rPr>
            </w:pPr>
            <w:hyperlink r:id="rId18" w:history="1">
              <w:r w:rsidRPr="00601608">
                <w:rPr>
                  <w:rStyle w:val="Hyperlink"/>
                  <w:rFonts w:ascii="Aptos" w:eastAsia="Segoe UI" w:hAnsi="Aptos" w:cs="Segoe UI"/>
                  <w:sz w:val="16"/>
                  <w:szCs w:val="16"/>
                </w:rPr>
                <w:t>firstname.lastname@equitable.com</w:t>
              </w:r>
            </w:hyperlink>
            <w:r w:rsidRPr="00601608">
              <w:rPr>
                <w:rFonts w:ascii="Aptos" w:hAnsi="Aptos"/>
                <w:color w:val="0E46D8"/>
              </w:rPr>
              <w:t xml:space="preserve"> </w:t>
            </w:r>
            <w:r w:rsidRPr="00601608">
              <w:rPr>
                <w:rFonts w:ascii="Aptos" w:eastAsia="Segoe UI" w:hAnsi="Aptos" w:cs="Segoe UI"/>
                <w:color w:val="0E46D8"/>
                <w:sz w:val="16"/>
                <w:szCs w:val="16"/>
              </w:rPr>
              <w:t xml:space="preserve"> </w:t>
            </w:r>
          </w:p>
          <w:p w14:paraId="57777EFF" w14:textId="404F3367" w:rsidR="0038392F" w:rsidRP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bCs/>
                <w:color w:val="0E46D8"/>
                <w:sz w:val="16"/>
                <w:szCs w:val="16"/>
              </w:rPr>
            </w:pPr>
            <w:hyperlink r:id="rId19" w:history="1"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equitable</w:t>
              </w:r>
              <w:r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advisors</w:t>
              </w:r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.com</w:t>
              </w:r>
            </w:hyperlink>
          </w:p>
        </w:tc>
      </w:tr>
      <w:tr w:rsidR="0038392F" w:rsidRPr="00601608" w14:paraId="7B25FB3C" w14:textId="77777777" w:rsidTr="00C8583B">
        <w:trPr>
          <w:trHeight w:val="718"/>
        </w:trPr>
        <w:tc>
          <w:tcPr>
            <w:tcW w:w="5760" w:type="dxa"/>
            <w:vAlign w:val="center"/>
          </w:tcPr>
          <w:p w14:paraId="05B7E702" w14:textId="03A88428" w:rsidR="0038392F" w:rsidRP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b/>
                <w:i/>
                <w:iCs/>
                <w:color w:val="C00000"/>
                <w:sz w:val="18"/>
                <w:szCs w:val="18"/>
              </w:rPr>
            </w:pPr>
            <w:bookmarkStart w:id="4" w:name="_Hlk229129918"/>
            <w:r w:rsidRPr="0038392F">
              <w:rPr>
                <w:i/>
                <w:iCs/>
                <w:color w:val="C00000"/>
                <w:sz w:val="18"/>
                <w:szCs w:val="18"/>
              </w:rPr>
              <w:t>Place Official Co-brand Logo Lock-up Here [BLUE PNG</w:t>
            </w:r>
            <w:r w:rsidR="00E277B6">
              <w:rPr>
                <w:i/>
                <w:iCs/>
                <w:color w:val="C00000"/>
                <w:sz w:val="18"/>
                <w:szCs w:val="18"/>
              </w:rPr>
              <w:t>]</w:t>
            </w:r>
          </w:p>
        </w:tc>
      </w:tr>
      <w:bookmarkEnd w:id="4"/>
    </w:tbl>
    <w:p w14:paraId="77347FE1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41AC955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02AA9F9E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66BA2CCA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0F552AAA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515267BD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tbl>
      <w:tblPr>
        <w:tblStyle w:val="TableGrid"/>
        <w:tblW w:w="357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20"/>
        <w:gridCol w:w="6479"/>
      </w:tblGrid>
      <w:tr w:rsidR="0038392F" w:rsidRPr="00F755B3" w14:paraId="0854F380" w14:textId="77777777" w:rsidTr="00AA6328">
        <w:trPr>
          <w:trHeight w:val="720"/>
        </w:trPr>
        <w:tc>
          <w:tcPr>
            <w:tcW w:w="500" w:type="pct"/>
            <w:vAlign w:val="center"/>
          </w:tcPr>
          <w:p w14:paraId="6162AF66" w14:textId="77777777" w:rsidR="0038392F" w:rsidRDefault="0038392F" w:rsidP="00AA6328">
            <w:pPr>
              <w:pStyle w:val="Default"/>
              <w:jc w:val="center"/>
              <w:rPr>
                <w:rFonts w:asciiTheme="minorHAnsi" w:hAnsiTheme="minorHAnsi" w:cstheme="minorBidi"/>
                <w:color w:val="1F3864" w:themeColor="accent1" w:themeShade="80"/>
                <w:sz w:val="22"/>
                <w:szCs w:val="22"/>
              </w:rPr>
            </w:pPr>
            <w:r w:rsidRPr="00F755B3">
              <w:rPr>
                <w:rFonts w:asciiTheme="minorHAnsi" w:hAnsiTheme="minorHAnsi" w:cstheme="minorHAnsi"/>
                <w:noProof/>
                <w:color w:val="1F3864" w:themeColor="accent1" w:themeShade="80"/>
                <w:sz w:val="22"/>
                <w:szCs w:val="20"/>
              </w:rPr>
              <w:drawing>
                <wp:inline distT="0" distB="0" distL="0" distR="0" wp14:anchorId="183758A2" wp14:editId="1E500FED">
                  <wp:extent cx="296333" cy="279400"/>
                  <wp:effectExtent l="0" t="0" r="0" b="0"/>
                  <wp:docPr id="14943800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8220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9" cy="28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pct"/>
            <w:vAlign w:val="center"/>
          </w:tcPr>
          <w:p w14:paraId="21EFD1EB" w14:textId="77777777" w:rsidR="0038392F" w:rsidRPr="00F755B3" w:rsidRDefault="0038392F" w:rsidP="00AA6328">
            <w:pPr>
              <w:pStyle w:val="Default"/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</w:pPr>
            <w:r w:rsidRPr="00F755B3">
              <w:rPr>
                <w:rFonts w:asciiTheme="minorHAnsi" w:hAnsiTheme="minorHAnsi" w:cs="Segoe UI"/>
                <w:b/>
                <w:bCs/>
                <w:color w:val="1F3864" w:themeColor="accent1" w:themeShade="80"/>
                <w:sz w:val="20"/>
                <w:szCs w:val="20"/>
              </w:rPr>
              <w:t>Let’s talk.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Click 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  <w:u w:val="single"/>
              </w:rPr>
              <w:t>here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to find a time that works best for you.</w:t>
            </w:r>
          </w:p>
        </w:tc>
      </w:tr>
    </w:tbl>
    <w:p w14:paraId="3E0E21C8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F32DCE8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  <w:r w:rsidRPr="4AC708A8">
        <w:rPr>
          <w:rFonts w:ascii="Segoe UI" w:hAnsi="Segoe UI" w:cs="Segoe UI"/>
          <w:color w:val="FF0000"/>
          <w:sz w:val="16"/>
          <w:szCs w:val="16"/>
        </w:rPr>
        <w:t xml:space="preserve">INSERT </w:t>
      </w:r>
      <w:r w:rsidRPr="4AC708A8">
        <w:rPr>
          <w:rFonts w:ascii="Segoe UI" w:hAnsi="Segoe UI" w:cs="Segoe UI"/>
          <w:color w:val="FF0000"/>
          <w:sz w:val="16"/>
          <w:szCs w:val="16"/>
          <w:u w:val="single"/>
        </w:rPr>
        <w:t>CURRENT</w:t>
      </w:r>
      <w:r w:rsidRPr="4AC708A8">
        <w:rPr>
          <w:rFonts w:ascii="Segoe UI" w:hAnsi="Segoe UI" w:cs="Segoe UI"/>
          <w:color w:val="FF0000"/>
          <w:sz w:val="16"/>
          <w:szCs w:val="16"/>
        </w:rPr>
        <w:t xml:space="preserve"> STANDARD EQUITABLE ADVISORS FP E-MAIL SIGNATURE DISCLOSURES</w:t>
      </w:r>
    </w:p>
    <w:p w14:paraId="1D5195A9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5DE74504" w14:textId="0235AC65" w:rsidR="0038392F" w:rsidRPr="0038392F" w:rsidRDefault="0038392F" w:rsidP="0038392F">
      <w:pPr>
        <w:rPr>
          <w:rFonts w:ascii="Segoe UI" w:hAnsi="Segoe UI" w:cs="Segoe UI"/>
          <w:color w:val="051D4B"/>
          <w:sz w:val="18"/>
          <w:szCs w:val="18"/>
        </w:rPr>
      </w:pPr>
      <w: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>Co-brand</w:t>
      </w:r>
      <w:r w:rsidRPr="00724B3E"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 xml:space="preserve"> Template</w:t>
      </w:r>
      <w:r>
        <w:rPr>
          <w:rFonts w:ascii="Segoe UI" w:hAnsi="Segoe UI" w:cs="Segoe UI"/>
          <w:color w:val="051D4B"/>
          <w:sz w:val="18"/>
          <w:szCs w:val="18"/>
        </w:rPr>
        <w:t xml:space="preserve"> </w:t>
      </w:r>
      <w: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  <w:t>w/ Headshot</w:t>
      </w:r>
    </w:p>
    <w:tbl>
      <w:tblPr>
        <w:tblStyle w:val="TableGrid"/>
        <w:tblpPr w:leftFromText="180" w:rightFromText="180" w:vertAnchor="text" w:tblpY="1"/>
        <w:tblOverlap w:val="never"/>
        <w:tblW w:w="7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16" w:type="dxa"/>
          <w:right w:w="144" w:type="dxa"/>
        </w:tblCellMar>
        <w:tblLook w:val="04A0" w:firstRow="1" w:lastRow="0" w:firstColumn="1" w:lastColumn="0" w:noHBand="0" w:noVBand="1"/>
      </w:tblPr>
      <w:tblGrid>
        <w:gridCol w:w="1728"/>
        <w:gridCol w:w="5904"/>
      </w:tblGrid>
      <w:tr w:rsidR="0038392F" w:rsidRPr="00601608" w14:paraId="49013F9A" w14:textId="77777777" w:rsidTr="00C8583B">
        <w:trPr>
          <w:trHeight w:val="1710"/>
        </w:trPr>
        <w:tc>
          <w:tcPr>
            <w:tcW w:w="1728" w:type="dxa"/>
            <w:tcBorders>
              <w:right w:val="single" w:sz="6" w:space="0" w:color="021544"/>
            </w:tcBorders>
          </w:tcPr>
          <w:p w14:paraId="0C4F9561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jc w:val="center"/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07FBF1C" wp14:editId="45C37894">
                  <wp:extent cx="777240" cy="778933"/>
                  <wp:effectExtent l="0" t="0" r="0" b="0"/>
                  <wp:docPr id="1499041732" name="Picture 1499041732" descr="A grey circle with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359583" name="Picture 2" descr="A grey circle with a white background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69" cy="77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4" w:type="dxa"/>
            <w:tcBorders>
              <w:left w:val="single" w:sz="6" w:space="0" w:color="021544"/>
            </w:tcBorders>
          </w:tcPr>
          <w:p w14:paraId="6422656E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color w:val="002677"/>
                <w:sz w:val="16"/>
                <w:szCs w:val="16"/>
              </w:rPr>
            </w:pPr>
            <w:proofErr w:type="spellStart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>Firstname</w:t>
            </w:r>
            <w:proofErr w:type="spellEnd"/>
            <w:r w:rsidRPr="005B75B6">
              <w:rPr>
                <w:rFonts w:ascii="Aptos" w:eastAsia="Times New Roman" w:hAnsi="Aptos" w:cs="Times New Roman"/>
                <w:b/>
                <w:color w:val="002577"/>
                <w:sz w:val="16"/>
                <w:szCs w:val="16"/>
              </w:rPr>
              <w:t xml:space="preserve"> Lastname</w:t>
            </w:r>
          </w:p>
          <w:p w14:paraId="169A19D6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Title 1</w:t>
            </w:r>
          </w:p>
          <w:p w14:paraId="30DDD74C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  <w:t>[Lic #]</w:t>
            </w:r>
          </w:p>
          <w:p w14:paraId="49994D0F" w14:textId="77777777" w:rsidR="0038392F" w:rsidRPr="005B75B6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02577"/>
                <w:sz w:val="16"/>
                <w:szCs w:val="26"/>
              </w:rPr>
            </w:pP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Address</w:t>
            </w:r>
          </w:p>
          <w:p w14:paraId="192E191C" w14:textId="77777777" w:rsid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color w:val="002577"/>
                <w:sz w:val="16"/>
              </w:rPr>
            </w:pP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m.</w:t>
            </w:r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  </w:t>
            </w:r>
            <w:proofErr w:type="gramStart"/>
            <w:r w:rsidRPr="005B75B6">
              <w:rPr>
                <w:rFonts w:ascii="Aptos" w:eastAsia="Segoe UI" w:hAnsi="Aptos" w:cs="Segoe UI"/>
                <w:color w:val="002677"/>
                <w:sz w:val="16"/>
              </w:rPr>
              <w:t xml:space="preserve">|  </w:t>
            </w:r>
            <w:r w:rsidRPr="005B75B6">
              <w:rPr>
                <w:rFonts w:ascii="Aptos" w:eastAsia="Segoe UI" w:hAnsi="Aptos" w:cs="Segoe UI"/>
                <w:b/>
                <w:iCs/>
                <w:color w:val="002577"/>
                <w:sz w:val="16"/>
              </w:rPr>
              <w:t>p.</w:t>
            </w:r>
            <w:proofErr w:type="gramEnd"/>
            <w:r w:rsidRPr="005B75B6">
              <w:rPr>
                <w:rFonts w:ascii="Aptos" w:eastAsia="Segoe UI" w:hAnsi="Aptos" w:cs="Segoe UI"/>
                <w:b/>
                <w:color w:val="002677"/>
                <w:sz w:val="16"/>
              </w:rPr>
              <w:t xml:space="preserve"> </w:t>
            </w:r>
            <w:r w:rsidRPr="005B75B6">
              <w:rPr>
                <w:rFonts w:ascii="Aptos" w:eastAsia="Segoe UI" w:hAnsi="Aptos" w:cs="Segoe UI"/>
                <w:color w:val="002577"/>
                <w:sz w:val="16"/>
              </w:rPr>
              <w:t xml:space="preserve">(xxx) </w:t>
            </w:r>
            <w:proofErr w:type="spellStart"/>
            <w:proofErr w:type="gramStart"/>
            <w:r w:rsidRPr="005B75B6">
              <w:rPr>
                <w:rFonts w:ascii="Aptos" w:eastAsia="Segoe UI" w:hAnsi="Aptos" w:cs="Segoe UI"/>
                <w:color w:val="002577"/>
                <w:sz w:val="16"/>
              </w:rPr>
              <w:t>xxx.xxxx</w:t>
            </w:r>
            <w:proofErr w:type="spellEnd"/>
            <w:proofErr w:type="gramEnd"/>
          </w:p>
          <w:p w14:paraId="188606CA" w14:textId="5B5BB003" w:rsidR="0038392F" w:rsidRPr="00601608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Times New Roman" w:hAnsi="Aptos" w:cs="Times New Roman"/>
                <w:color w:val="0E46D8"/>
                <w:sz w:val="16"/>
                <w:szCs w:val="26"/>
              </w:rPr>
            </w:pPr>
            <w:hyperlink r:id="rId20" w:history="1">
              <w:r w:rsidRPr="00601608">
                <w:rPr>
                  <w:rStyle w:val="Hyperlink"/>
                  <w:rFonts w:ascii="Aptos" w:eastAsia="Segoe UI" w:hAnsi="Aptos" w:cs="Segoe UI"/>
                  <w:sz w:val="16"/>
                  <w:szCs w:val="16"/>
                </w:rPr>
                <w:t>firstname.lastname@equitable.com</w:t>
              </w:r>
            </w:hyperlink>
          </w:p>
          <w:p w14:paraId="771703FF" w14:textId="7600AFFF" w:rsidR="0038392F" w:rsidRPr="0038392F" w:rsidRDefault="0038392F" w:rsidP="00C8583B">
            <w:pPr>
              <w:widowControl w:val="0"/>
              <w:autoSpaceDE w:val="0"/>
              <w:autoSpaceDN w:val="0"/>
              <w:spacing w:before="20"/>
              <w:rPr>
                <w:rFonts w:ascii="Aptos" w:eastAsia="Segoe UI" w:hAnsi="Aptos" w:cs="Segoe UI"/>
                <w:b/>
                <w:bCs/>
                <w:color w:val="0E46D8"/>
                <w:sz w:val="16"/>
                <w:szCs w:val="16"/>
              </w:rPr>
            </w:pPr>
            <w:hyperlink r:id="rId21" w:history="1"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equitable</w:t>
              </w:r>
              <w:r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advisors</w:t>
              </w:r>
              <w:r w:rsidRPr="00874C13">
                <w:rPr>
                  <w:rStyle w:val="Hyperlink"/>
                  <w:rFonts w:ascii="Aptos" w:eastAsia="Segoe UI" w:hAnsi="Aptos" w:cs="Segoe UI"/>
                  <w:b/>
                  <w:bCs/>
                  <w:sz w:val="16"/>
                  <w:szCs w:val="16"/>
                </w:rPr>
                <w:t>.com</w:t>
              </w:r>
            </w:hyperlink>
          </w:p>
        </w:tc>
      </w:tr>
      <w:tr w:rsidR="00C8583B" w:rsidRPr="00601608" w14:paraId="051E7C02" w14:textId="77777777" w:rsidTr="00C8583B">
        <w:trPr>
          <w:trHeight w:val="720"/>
        </w:trPr>
        <w:tc>
          <w:tcPr>
            <w:tcW w:w="1728" w:type="dxa"/>
            <w:tcBorders>
              <w:right w:val="single" w:sz="6" w:space="0" w:color="021544"/>
            </w:tcBorders>
            <w:vAlign w:val="center"/>
          </w:tcPr>
          <w:p w14:paraId="5AB01A88" w14:textId="77777777" w:rsidR="00C8583B" w:rsidRDefault="00C8583B" w:rsidP="00C8583B">
            <w:pPr>
              <w:widowControl w:val="0"/>
              <w:autoSpaceDE w:val="0"/>
              <w:autoSpaceDN w:val="0"/>
              <w:spacing w:before="20"/>
              <w:rPr>
                <w:noProof/>
              </w:rPr>
            </w:pPr>
          </w:p>
        </w:tc>
        <w:tc>
          <w:tcPr>
            <w:tcW w:w="5904" w:type="dxa"/>
            <w:tcBorders>
              <w:left w:val="single" w:sz="6" w:space="0" w:color="021544"/>
            </w:tcBorders>
            <w:vAlign w:val="center"/>
          </w:tcPr>
          <w:p w14:paraId="30F6BF87" w14:textId="0B3E6DB0" w:rsidR="00E277B6" w:rsidRPr="00E277B6" w:rsidRDefault="00C8583B" w:rsidP="00C8583B">
            <w:pPr>
              <w:widowControl w:val="0"/>
              <w:autoSpaceDE w:val="0"/>
              <w:autoSpaceDN w:val="0"/>
              <w:spacing w:before="20"/>
              <w:rPr>
                <w:i/>
                <w:iCs/>
                <w:color w:val="C00000"/>
                <w:sz w:val="18"/>
                <w:szCs w:val="18"/>
              </w:rPr>
            </w:pPr>
            <w:r w:rsidRPr="0038392F">
              <w:rPr>
                <w:i/>
                <w:iCs/>
                <w:color w:val="C00000"/>
                <w:sz w:val="18"/>
                <w:szCs w:val="18"/>
              </w:rPr>
              <w:t>Place Official Co-brand Logo Lock-up Here [BLUE PNG</w:t>
            </w:r>
            <w:r w:rsidR="00E277B6">
              <w:rPr>
                <w:i/>
                <w:iCs/>
                <w:color w:val="C00000"/>
                <w:sz w:val="18"/>
                <w:szCs w:val="18"/>
              </w:rPr>
              <w:t>]</w:t>
            </w:r>
          </w:p>
        </w:tc>
      </w:tr>
    </w:tbl>
    <w:p w14:paraId="4FF1DB6C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0C7BAE55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7FDB9C29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2702D452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32981832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0FE4F7CE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tbl>
      <w:tblPr>
        <w:tblStyle w:val="TableGrid"/>
        <w:tblW w:w="357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20"/>
        <w:gridCol w:w="6479"/>
      </w:tblGrid>
      <w:tr w:rsidR="0038392F" w:rsidRPr="00F755B3" w14:paraId="2DB12221" w14:textId="77777777" w:rsidTr="00AA6328">
        <w:trPr>
          <w:trHeight w:val="720"/>
        </w:trPr>
        <w:tc>
          <w:tcPr>
            <w:tcW w:w="500" w:type="pct"/>
            <w:vAlign w:val="center"/>
          </w:tcPr>
          <w:p w14:paraId="5E0351CE" w14:textId="77777777" w:rsidR="0038392F" w:rsidRDefault="0038392F" w:rsidP="00AA6328">
            <w:pPr>
              <w:pStyle w:val="Default"/>
              <w:jc w:val="center"/>
              <w:rPr>
                <w:rFonts w:asciiTheme="minorHAnsi" w:hAnsiTheme="minorHAnsi" w:cstheme="minorBidi"/>
                <w:color w:val="1F3864" w:themeColor="accent1" w:themeShade="80"/>
                <w:sz w:val="22"/>
                <w:szCs w:val="22"/>
              </w:rPr>
            </w:pPr>
            <w:r w:rsidRPr="00F755B3">
              <w:rPr>
                <w:rFonts w:asciiTheme="minorHAnsi" w:hAnsiTheme="minorHAnsi" w:cstheme="minorHAnsi"/>
                <w:noProof/>
                <w:color w:val="1F3864" w:themeColor="accent1" w:themeShade="80"/>
                <w:sz w:val="22"/>
                <w:szCs w:val="20"/>
              </w:rPr>
              <w:drawing>
                <wp:inline distT="0" distB="0" distL="0" distR="0" wp14:anchorId="63EE0507" wp14:editId="3D43B8BB">
                  <wp:extent cx="296333" cy="279400"/>
                  <wp:effectExtent l="0" t="0" r="0" b="0"/>
                  <wp:docPr id="11178635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8220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9" cy="28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pct"/>
            <w:vAlign w:val="center"/>
          </w:tcPr>
          <w:p w14:paraId="40663FFA" w14:textId="77777777" w:rsidR="0038392F" w:rsidRPr="00F755B3" w:rsidRDefault="0038392F" w:rsidP="00AA6328">
            <w:pPr>
              <w:pStyle w:val="Default"/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</w:pPr>
            <w:r w:rsidRPr="00F755B3">
              <w:rPr>
                <w:rFonts w:asciiTheme="minorHAnsi" w:hAnsiTheme="minorHAnsi" w:cs="Segoe UI"/>
                <w:b/>
                <w:bCs/>
                <w:color w:val="1F3864" w:themeColor="accent1" w:themeShade="80"/>
                <w:sz w:val="20"/>
                <w:szCs w:val="20"/>
              </w:rPr>
              <w:t>Let’s talk.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Click 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  <w:u w:val="single"/>
              </w:rPr>
              <w:t>here</w:t>
            </w:r>
            <w:r w:rsidRPr="00F755B3">
              <w:rPr>
                <w:rFonts w:asciiTheme="minorHAnsi" w:hAnsiTheme="minorHAnsi" w:cs="Segoe UI"/>
                <w:color w:val="1F3864" w:themeColor="accent1" w:themeShade="80"/>
                <w:sz w:val="20"/>
                <w:szCs w:val="20"/>
              </w:rPr>
              <w:t xml:space="preserve"> to find a time that works best for you.</w:t>
            </w:r>
          </w:p>
        </w:tc>
      </w:tr>
    </w:tbl>
    <w:p w14:paraId="7F770A53" w14:textId="77777777" w:rsid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</w:p>
    <w:p w14:paraId="14D41727" w14:textId="77777777" w:rsidR="0038392F" w:rsidRPr="0038392F" w:rsidRDefault="0038392F" w:rsidP="0038392F">
      <w:pPr>
        <w:rPr>
          <w:rFonts w:ascii="Segoe UI" w:hAnsi="Segoe UI" w:cs="Segoe UI"/>
          <w:color w:val="FF0000"/>
          <w:sz w:val="16"/>
          <w:szCs w:val="16"/>
        </w:rPr>
      </w:pPr>
      <w:r w:rsidRPr="4AC708A8">
        <w:rPr>
          <w:rFonts w:ascii="Segoe UI" w:hAnsi="Segoe UI" w:cs="Segoe UI"/>
          <w:color w:val="FF0000"/>
          <w:sz w:val="16"/>
          <w:szCs w:val="16"/>
        </w:rPr>
        <w:t xml:space="preserve">INSERT </w:t>
      </w:r>
      <w:r w:rsidRPr="4AC708A8">
        <w:rPr>
          <w:rFonts w:ascii="Segoe UI" w:hAnsi="Segoe UI" w:cs="Segoe UI"/>
          <w:color w:val="FF0000"/>
          <w:sz w:val="16"/>
          <w:szCs w:val="16"/>
          <w:u w:val="single"/>
        </w:rPr>
        <w:t>CURRENT</w:t>
      </w:r>
      <w:r w:rsidRPr="4AC708A8">
        <w:rPr>
          <w:rFonts w:ascii="Segoe UI" w:hAnsi="Segoe UI" w:cs="Segoe UI"/>
          <w:color w:val="FF0000"/>
          <w:sz w:val="16"/>
          <w:szCs w:val="16"/>
        </w:rPr>
        <w:t xml:space="preserve"> STANDARD EQUITABLE ADVISORS FP E-MAIL SIGNATURE DISCLOSURES</w:t>
      </w:r>
    </w:p>
    <w:p w14:paraId="2788F688" w14:textId="77777777" w:rsidR="0038392F" w:rsidRDefault="0038392F" w:rsidP="0038392F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4C667E32" w14:textId="77777777" w:rsidR="0038392F" w:rsidRDefault="0038392F" w:rsidP="0038392F">
      <w:pPr>
        <w:rPr>
          <w:rFonts w:ascii="Segoe UI" w:hAnsi="Segoe UI" w:cs="Segoe UI"/>
          <w:b/>
          <w:bCs/>
          <w:i/>
          <w:iCs/>
          <w:color w:val="C00000"/>
          <w:sz w:val="16"/>
          <w:szCs w:val="16"/>
        </w:rPr>
      </w:pPr>
    </w:p>
    <w:p w14:paraId="0429B008" w14:textId="77777777" w:rsidR="00724B3E" w:rsidRDefault="00724B3E" w:rsidP="00D65EBA">
      <w:pPr>
        <w:rPr>
          <w:rFonts w:ascii="Segoe UI" w:hAnsi="Segoe UI" w:cs="Segoe UI"/>
          <w:color w:val="002677"/>
        </w:rPr>
      </w:pPr>
    </w:p>
    <w:bookmarkEnd w:id="0"/>
    <w:p w14:paraId="60815E6E" w14:textId="1B1E912D" w:rsidR="006C7BD7" w:rsidRPr="0038392F" w:rsidRDefault="006C7BD7" w:rsidP="0038392F">
      <w:pPr>
        <w:rPr>
          <w:rFonts w:ascii="Segoe UI" w:hAnsi="Segoe UI" w:cs="Segoe UI"/>
          <w:color w:val="002677"/>
          <w:sz w:val="20"/>
        </w:rPr>
      </w:pPr>
    </w:p>
    <w:sectPr w:rsidR="006C7BD7" w:rsidRPr="0038392F" w:rsidSect="005A7B56">
      <w:headerReference w:type="default" r:id="rId22"/>
      <w:footerReference w:type="default" r:id="rId23"/>
      <w:pgSz w:w="12240" w:h="15840"/>
      <w:pgMar w:top="108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23AAD" w14:textId="77777777" w:rsidR="00BE3247" w:rsidRDefault="00BE3247" w:rsidP="00766F67">
      <w:pPr>
        <w:spacing w:after="0" w:line="240" w:lineRule="auto"/>
      </w:pPr>
      <w:r>
        <w:separator/>
      </w:r>
    </w:p>
  </w:endnote>
  <w:endnote w:type="continuationSeparator" w:id="0">
    <w:p w14:paraId="45C0A34A" w14:textId="77777777" w:rsidR="00BE3247" w:rsidRDefault="00BE3247" w:rsidP="00766F67">
      <w:pPr>
        <w:spacing w:after="0" w:line="240" w:lineRule="auto"/>
      </w:pPr>
      <w:r>
        <w:continuationSeparator/>
      </w:r>
    </w:p>
  </w:endnote>
  <w:endnote w:type="continuationNotice" w:id="1">
    <w:p w14:paraId="197C3C9B" w14:textId="77777777" w:rsidR="00BE3247" w:rsidRDefault="00BE32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6F5AB" w14:textId="161AE757" w:rsidR="00766F67" w:rsidRPr="00766F67" w:rsidRDefault="00766F67" w:rsidP="00766F67">
    <w:pPr>
      <w:jc w:val="center"/>
      <w:rPr>
        <w:rFonts w:ascii="Segoe UI" w:hAnsi="Segoe UI" w:cs="Segoe UI"/>
        <w:color w:val="002677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D16F7" w14:textId="77777777" w:rsidR="00BE3247" w:rsidRDefault="00BE3247" w:rsidP="00766F67">
      <w:pPr>
        <w:spacing w:after="0" w:line="240" w:lineRule="auto"/>
      </w:pPr>
      <w:r>
        <w:separator/>
      </w:r>
    </w:p>
  </w:footnote>
  <w:footnote w:type="continuationSeparator" w:id="0">
    <w:p w14:paraId="11EE13F7" w14:textId="77777777" w:rsidR="00BE3247" w:rsidRDefault="00BE3247" w:rsidP="00766F67">
      <w:pPr>
        <w:spacing w:after="0" w:line="240" w:lineRule="auto"/>
      </w:pPr>
      <w:r>
        <w:continuationSeparator/>
      </w:r>
    </w:p>
  </w:footnote>
  <w:footnote w:type="continuationNotice" w:id="1">
    <w:p w14:paraId="6408547E" w14:textId="77777777" w:rsidR="00BE3247" w:rsidRDefault="00BE32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4AC708A8" w14:paraId="4DA21AD2" w14:textId="77777777" w:rsidTr="4AC708A8">
      <w:trPr>
        <w:trHeight w:val="300"/>
      </w:trPr>
      <w:tc>
        <w:tcPr>
          <w:tcW w:w="3360" w:type="dxa"/>
        </w:tcPr>
        <w:p w14:paraId="78046F4E" w14:textId="7E428B97" w:rsidR="4AC708A8" w:rsidRDefault="4AC708A8" w:rsidP="4AC708A8">
          <w:pPr>
            <w:pStyle w:val="Header"/>
            <w:ind w:left="-115"/>
          </w:pPr>
        </w:p>
      </w:tc>
      <w:tc>
        <w:tcPr>
          <w:tcW w:w="3360" w:type="dxa"/>
        </w:tcPr>
        <w:p w14:paraId="661F86F2" w14:textId="394AA480" w:rsidR="4AC708A8" w:rsidRDefault="4AC708A8" w:rsidP="4AC708A8">
          <w:pPr>
            <w:pStyle w:val="Header"/>
            <w:jc w:val="center"/>
          </w:pPr>
        </w:p>
      </w:tc>
      <w:tc>
        <w:tcPr>
          <w:tcW w:w="3360" w:type="dxa"/>
        </w:tcPr>
        <w:p w14:paraId="15848234" w14:textId="283DAF17" w:rsidR="4AC708A8" w:rsidRDefault="4AC708A8" w:rsidP="4AC708A8">
          <w:pPr>
            <w:pStyle w:val="Header"/>
            <w:ind w:right="-115"/>
            <w:jc w:val="right"/>
          </w:pPr>
        </w:p>
      </w:tc>
    </w:tr>
  </w:tbl>
  <w:p w14:paraId="6CF9EDFC" w14:textId="1283728A" w:rsidR="00082DA9" w:rsidRDefault="00082D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02144"/>
    <w:multiLevelType w:val="hybridMultilevel"/>
    <w:tmpl w:val="10E23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120A05"/>
    <w:multiLevelType w:val="hybridMultilevel"/>
    <w:tmpl w:val="FFF63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16364"/>
    <w:multiLevelType w:val="hybridMultilevel"/>
    <w:tmpl w:val="380EEF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BE1B8C"/>
    <w:multiLevelType w:val="hybridMultilevel"/>
    <w:tmpl w:val="F998D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4D10F1"/>
    <w:multiLevelType w:val="hybridMultilevel"/>
    <w:tmpl w:val="3E56B4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53286"/>
    <w:multiLevelType w:val="hybridMultilevel"/>
    <w:tmpl w:val="1BD88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0738A3"/>
    <w:multiLevelType w:val="hybridMultilevel"/>
    <w:tmpl w:val="03BED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194044">
    <w:abstractNumId w:val="2"/>
  </w:num>
  <w:num w:numId="2" w16cid:durableId="430204909">
    <w:abstractNumId w:val="2"/>
  </w:num>
  <w:num w:numId="3" w16cid:durableId="2033064215">
    <w:abstractNumId w:val="5"/>
  </w:num>
  <w:num w:numId="4" w16cid:durableId="161774381">
    <w:abstractNumId w:val="4"/>
  </w:num>
  <w:num w:numId="5" w16cid:durableId="138961058">
    <w:abstractNumId w:val="3"/>
  </w:num>
  <w:num w:numId="6" w16cid:durableId="438988386">
    <w:abstractNumId w:val="1"/>
  </w:num>
  <w:num w:numId="7" w16cid:durableId="917136177">
    <w:abstractNumId w:val="6"/>
  </w:num>
  <w:num w:numId="8" w16cid:durableId="168605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E2F"/>
    <w:rsid w:val="00037BB0"/>
    <w:rsid w:val="00043786"/>
    <w:rsid w:val="00082DA9"/>
    <w:rsid w:val="000C5400"/>
    <w:rsid w:val="000D51C4"/>
    <w:rsid w:val="001225D5"/>
    <w:rsid w:val="00167AB3"/>
    <w:rsid w:val="00176462"/>
    <w:rsid w:val="001867E1"/>
    <w:rsid w:val="00200848"/>
    <w:rsid w:val="00201868"/>
    <w:rsid w:val="002021C0"/>
    <w:rsid w:val="00210E44"/>
    <w:rsid w:val="002474A5"/>
    <w:rsid w:val="002620A8"/>
    <w:rsid w:val="00272F2C"/>
    <w:rsid w:val="002809D2"/>
    <w:rsid w:val="00290F68"/>
    <w:rsid w:val="002A20E6"/>
    <w:rsid w:val="002A2B6F"/>
    <w:rsid w:val="00310450"/>
    <w:rsid w:val="0036227B"/>
    <w:rsid w:val="003711AC"/>
    <w:rsid w:val="0038392F"/>
    <w:rsid w:val="00393C40"/>
    <w:rsid w:val="00395404"/>
    <w:rsid w:val="003A278E"/>
    <w:rsid w:val="003A3C2A"/>
    <w:rsid w:val="003A3D37"/>
    <w:rsid w:val="003B3818"/>
    <w:rsid w:val="003B5CA0"/>
    <w:rsid w:val="003C325F"/>
    <w:rsid w:val="003D162B"/>
    <w:rsid w:val="003E73F7"/>
    <w:rsid w:val="003F081B"/>
    <w:rsid w:val="003F72D8"/>
    <w:rsid w:val="004123CC"/>
    <w:rsid w:val="00470D6E"/>
    <w:rsid w:val="00473814"/>
    <w:rsid w:val="00476417"/>
    <w:rsid w:val="00491854"/>
    <w:rsid w:val="00494419"/>
    <w:rsid w:val="004C48AD"/>
    <w:rsid w:val="004E0A75"/>
    <w:rsid w:val="004F2DFD"/>
    <w:rsid w:val="00501BF9"/>
    <w:rsid w:val="00511DA3"/>
    <w:rsid w:val="00530855"/>
    <w:rsid w:val="0058118F"/>
    <w:rsid w:val="00597F13"/>
    <w:rsid w:val="005A7B56"/>
    <w:rsid w:val="005B75B6"/>
    <w:rsid w:val="005E040D"/>
    <w:rsid w:val="00601608"/>
    <w:rsid w:val="0061436C"/>
    <w:rsid w:val="00645641"/>
    <w:rsid w:val="00676BD3"/>
    <w:rsid w:val="00681418"/>
    <w:rsid w:val="00681537"/>
    <w:rsid w:val="006823ED"/>
    <w:rsid w:val="006C3087"/>
    <w:rsid w:val="006C7BD7"/>
    <w:rsid w:val="006E182D"/>
    <w:rsid w:val="007125B5"/>
    <w:rsid w:val="00715E63"/>
    <w:rsid w:val="00717068"/>
    <w:rsid w:val="00724B3E"/>
    <w:rsid w:val="00746382"/>
    <w:rsid w:val="0076667B"/>
    <w:rsid w:val="00766F67"/>
    <w:rsid w:val="00787DCC"/>
    <w:rsid w:val="007A1D48"/>
    <w:rsid w:val="007F1DA9"/>
    <w:rsid w:val="00804E2F"/>
    <w:rsid w:val="008526D5"/>
    <w:rsid w:val="00874C13"/>
    <w:rsid w:val="008757C0"/>
    <w:rsid w:val="008C5B5D"/>
    <w:rsid w:val="008D1A3B"/>
    <w:rsid w:val="008D4C14"/>
    <w:rsid w:val="008E3A68"/>
    <w:rsid w:val="00921BDE"/>
    <w:rsid w:val="009411B7"/>
    <w:rsid w:val="00960632"/>
    <w:rsid w:val="009B513D"/>
    <w:rsid w:val="009E3532"/>
    <w:rsid w:val="00A3266D"/>
    <w:rsid w:val="00A62888"/>
    <w:rsid w:val="00A76C7C"/>
    <w:rsid w:val="00A82624"/>
    <w:rsid w:val="00A86FD9"/>
    <w:rsid w:val="00AF57BB"/>
    <w:rsid w:val="00B606F5"/>
    <w:rsid w:val="00B60F39"/>
    <w:rsid w:val="00B716A9"/>
    <w:rsid w:val="00B76A8A"/>
    <w:rsid w:val="00B77C4D"/>
    <w:rsid w:val="00B82FCA"/>
    <w:rsid w:val="00B91FE5"/>
    <w:rsid w:val="00BA0751"/>
    <w:rsid w:val="00BE3247"/>
    <w:rsid w:val="00BE733B"/>
    <w:rsid w:val="00C635F5"/>
    <w:rsid w:val="00C82A14"/>
    <w:rsid w:val="00C8583B"/>
    <w:rsid w:val="00C97CC2"/>
    <w:rsid w:val="00CD7F55"/>
    <w:rsid w:val="00CE2DC2"/>
    <w:rsid w:val="00D00ED9"/>
    <w:rsid w:val="00D204AB"/>
    <w:rsid w:val="00D318FC"/>
    <w:rsid w:val="00D46232"/>
    <w:rsid w:val="00D65EBA"/>
    <w:rsid w:val="00D94936"/>
    <w:rsid w:val="00D97671"/>
    <w:rsid w:val="00DC4964"/>
    <w:rsid w:val="00DC5189"/>
    <w:rsid w:val="00DD2ED8"/>
    <w:rsid w:val="00DD2FCC"/>
    <w:rsid w:val="00DD4C0A"/>
    <w:rsid w:val="00E01ED4"/>
    <w:rsid w:val="00E070C9"/>
    <w:rsid w:val="00E20D71"/>
    <w:rsid w:val="00E277B6"/>
    <w:rsid w:val="00E357E5"/>
    <w:rsid w:val="00E552D4"/>
    <w:rsid w:val="00E82591"/>
    <w:rsid w:val="00E8789E"/>
    <w:rsid w:val="00EA7A42"/>
    <w:rsid w:val="00EA7F55"/>
    <w:rsid w:val="00EC327B"/>
    <w:rsid w:val="00EE7C49"/>
    <w:rsid w:val="00F003D7"/>
    <w:rsid w:val="00F23D5A"/>
    <w:rsid w:val="00F35385"/>
    <w:rsid w:val="00F4084B"/>
    <w:rsid w:val="00F56233"/>
    <w:rsid w:val="00F63D69"/>
    <w:rsid w:val="00F64DAC"/>
    <w:rsid w:val="00F726E0"/>
    <w:rsid w:val="00F755B3"/>
    <w:rsid w:val="00F873B2"/>
    <w:rsid w:val="00FA216C"/>
    <w:rsid w:val="00FE7643"/>
    <w:rsid w:val="06745ED3"/>
    <w:rsid w:val="0E66485B"/>
    <w:rsid w:val="1055ED9D"/>
    <w:rsid w:val="178AC5A2"/>
    <w:rsid w:val="1C0708E0"/>
    <w:rsid w:val="1DE0DEC9"/>
    <w:rsid w:val="1E8459AB"/>
    <w:rsid w:val="21BBFA6D"/>
    <w:rsid w:val="366A2420"/>
    <w:rsid w:val="391BFA51"/>
    <w:rsid w:val="3C601B25"/>
    <w:rsid w:val="3DDFE6F7"/>
    <w:rsid w:val="44FFD492"/>
    <w:rsid w:val="4AC708A8"/>
    <w:rsid w:val="4F2FC63D"/>
    <w:rsid w:val="50383236"/>
    <w:rsid w:val="51458CC5"/>
    <w:rsid w:val="54893E5A"/>
    <w:rsid w:val="55AC5BB4"/>
    <w:rsid w:val="614E9905"/>
    <w:rsid w:val="648BFC3E"/>
    <w:rsid w:val="673BC1EB"/>
    <w:rsid w:val="70D0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31A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3D7"/>
  </w:style>
  <w:style w:type="paragraph" w:styleId="Heading1">
    <w:name w:val="heading 1"/>
    <w:basedOn w:val="Normal"/>
    <w:next w:val="Normal"/>
    <w:link w:val="Heading1Char"/>
    <w:uiPriority w:val="9"/>
    <w:qFormat/>
    <w:rsid w:val="002021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21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4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2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82A14"/>
    <w:rPr>
      <w:color w:val="0E46D8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6F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0848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66F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F67"/>
  </w:style>
  <w:style w:type="paragraph" w:styleId="Footer">
    <w:name w:val="footer"/>
    <w:basedOn w:val="Normal"/>
    <w:link w:val="FooterChar"/>
    <w:uiPriority w:val="99"/>
    <w:unhideWhenUsed/>
    <w:rsid w:val="00766F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F67"/>
  </w:style>
  <w:style w:type="paragraph" w:customStyle="1" w:styleId="Default">
    <w:name w:val="Default"/>
    <w:rsid w:val="00B76A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021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21C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D204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svg"/><Relationship Id="rId18" Type="http://schemas.openxmlformats.org/officeDocument/2006/relationships/hyperlink" Target="mailto:firstname.lastname@equitable.com" TargetMode="External"/><Relationship Id="rId26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21" Type="http://schemas.openxmlformats.org/officeDocument/2006/relationships/hyperlink" Target="http://www.equitable.com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hyperlink" Target="http://www.equitable.com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firstname.lastname@equitable.com" TargetMode="External"/><Relationship Id="rId20" Type="http://schemas.openxmlformats.org/officeDocument/2006/relationships/hyperlink" Target="mailto:firstname.lastname@equitable.co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quitable.com/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footer" Target="footer1.xml"/><Relationship Id="rId10" Type="http://schemas.openxmlformats.org/officeDocument/2006/relationships/hyperlink" Target="mailto:firstname.lastname@equitable.com" TargetMode="External"/><Relationship Id="rId19" Type="http://schemas.openxmlformats.org/officeDocument/2006/relationships/hyperlink" Target="http://www.equitable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emf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DoxContent" ma:contentTypeID="0x010100B24C549A633F7C48BA2305DAC5266D4A00FE43B090B9E87747AB890BC7E389A350" ma:contentTypeVersion="23" ma:contentTypeDescription="Base content type for all the eDox content libraries" ma:contentTypeScope="" ma:versionID="de9f1c08f78ada6f8b94a712576dcbb9">
  <xsd:schema xmlns:xsd="http://www.w3.org/2001/XMLSchema" xmlns:xs="http://www.w3.org/2001/XMLSchema" xmlns:p="http://schemas.microsoft.com/office/2006/metadata/properties" xmlns:ns2="ac20609a-3051-41d9-b17a-8705bef0fda4" xmlns:ns3="e086aa7a-db4d-4396-bed7-b584f2375886" targetNamespace="http://schemas.microsoft.com/office/2006/metadata/properties" ma:root="true" ma:fieldsID="f246dd415c3e423b0b5b551d96a08ee6" ns2:_="" ns3:_="">
    <xsd:import namespace="ac20609a-3051-41d9-b17a-8705bef0fda4"/>
    <xsd:import namespace="e086aa7a-db4d-4396-bed7-b584f237588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DocumentName"/>
                <xsd:element ref="ns2:Descriptions" minOccurs="0"/>
                <xsd:element ref="ns2:ActiveStatus" minOccurs="0"/>
                <xsd:element ref="ns2:CatalogNumber" minOccurs="0"/>
                <xsd:element ref="ns2:ComplianceNumber" minOccurs="0"/>
                <xsd:element ref="ns2:ComplianceRelatedRequiredReading" minOccurs="0"/>
                <xsd:element ref="ns2:ContentVersionDate" minOccurs="0"/>
                <xsd:element ref="ns2:kc37e8acea214b26bd23a9efa566ac16" minOccurs="0"/>
                <xsd:element ref="ns2:TaxCatchAll" minOccurs="0"/>
                <xsd:element ref="ns2:TaxCatchAllLabel" minOccurs="0"/>
                <xsd:element ref="ns2:ea0af7464256420b83d394d347890816" minOccurs="0"/>
                <xsd:element ref="ns2:c473f98684114ecd9e62b403be213f9f" minOccurs="0"/>
                <xsd:element ref="ns2:EffectiveDate"/>
                <xsd:element ref="ns2:eDOXKeyword" minOccurs="0"/>
                <xsd:element ref="ns2:WeeklyWireGroup" minOccurs="0"/>
                <xsd:element ref="ns2:ExcludeDocFromWhatsNew" minOccurs="0"/>
                <xsd:element ref="ns2:ExpirationDate"/>
                <xsd:element ref="ns2:PrintPermission" minOccurs="0"/>
                <xsd:element ref="ns2:FillableSavable" minOccurs="0"/>
                <xsd:element ref="ns2:ePubNumber" minOccurs="0"/>
                <xsd:element ref="ns2:OwnedBy" minOccurs="0"/>
                <xsd:element ref="ns2:ItemNumber" minOccurs="0"/>
                <xsd:element ref="ns2:PlaceOrder" minOccurs="0"/>
                <xsd:element ref="ns2:WhatsNewVersionControl" minOccurs="0"/>
                <xsd:element ref="ns2:Node" minOccurs="0"/>
                <xsd:element ref="ns2:ContentOwner" minOccurs="0"/>
                <xsd:element ref="ns2:Required_x0020_Approval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20609a-3051-41d9-b17a-8705bef0fda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DocumentName" ma:index="11" ma:displayName="Document Name" ma:internalName="DocumentName" ma:readOnly="false">
      <xsd:simpleType>
        <xsd:restriction base="dms:Text">
          <xsd:maxLength value="255"/>
        </xsd:restriction>
      </xsd:simpleType>
    </xsd:element>
    <xsd:element name="Descriptions" ma:index="12" nillable="true" ma:displayName="Descriptions" ma:internalName="Descriptions" ma:readOnly="false">
      <xsd:simpleType>
        <xsd:restriction base="dms:Note"/>
      </xsd:simpleType>
    </xsd:element>
    <xsd:element name="ActiveStatus" ma:index="13" nillable="true" ma:displayName="Active Status" ma:format="Dropdown" ma:internalName="ActiveStatus" ma:readOnly="false">
      <xsd:simpleType>
        <xsd:restriction base="dms:Choice">
          <xsd:enumeration value="Active"/>
          <xsd:enumeration value="NYE"/>
          <xsd:enumeration value="EXP"/>
        </xsd:restriction>
      </xsd:simpleType>
    </xsd:element>
    <xsd:element name="CatalogNumber" ma:index="14" nillable="true" ma:displayName="Catalog Number" ma:internalName="CatalogNumber" ma:readOnly="false">
      <xsd:simpleType>
        <xsd:restriction base="dms:Text">
          <xsd:maxLength value="255"/>
        </xsd:restriction>
      </xsd:simpleType>
    </xsd:element>
    <xsd:element name="ComplianceNumber" ma:index="15" nillable="true" ma:displayName="Compliance Number" ma:internalName="ComplianceNumber" ma:readOnly="false">
      <xsd:simpleType>
        <xsd:restriction base="dms:Text">
          <xsd:maxLength value="255"/>
        </xsd:restriction>
      </xsd:simpleType>
    </xsd:element>
    <xsd:element name="ComplianceRelatedRequiredReading" ma:index="16" nillable="true" ma:displayName="Compliance Related Required Reading" ma:default="0" ma:internalName="ComplianceRelatedRequiredReading" ma:readOnly="false">
      <xsd:simpleType>
        <xsd:restriction base="dms:Boolean"/>
      </xsd:simpleType>
    </xsd:element>
    <xsd:element name="ContentVersionDate" ma:index="17" nillable="true" ma:displayName="Content Version Date" ma:format="DateOnly" ma:internalName="ContentVersionDate" ma:readOnly="false">
      <xsd:simpleType>
        <xsd:restriction base="dms:DateTime"/>
      </xsd:simpleType>
    </xsd:element>
    <xsd:element name="kc37e8acea214b26bd23a9efa566ac16" ma:index="18" ma:taxonomy="true" ma:internalName="kc37e8acea214b26bd23a9efa566ac16" ma:taxonomyFieldName="DocumentSource1" ma:displayName="Document Source" ma:readOnly="false" ma:fieldId="{4c37e8ac-ea21-4b26-bd23-a9efa566ac16}" ma:taxonomyMulti="true" ma:sspId="ee04b049-f472-44b8-8781-0cfba27cd2bd" ma:termSetId="1e14665d-85b2-4f0b-9436-437d7fa76f4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hidden="true" ma:list="{fa498d2b-f667-4b86-9f6b-680d064a2ed6}" ma:internalName="TaxCatchAll" ma:readOnly="false" ma:showField="CatchAllData" ma:web="ac20609a-3051-41d9-b17a-8705bef0fd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0" nillable="true" ma:displayName="Taxonomy Catch All Column1" ma:hidden="true" ma:list="{fa498d2b-f667-4b86-9f6b-680d064a2ed6}" ma:internalName="TaxCatchAllLabel" ma:readOnly="true" ma:showField="CatchAllDataLabel" ma:web="ac20609a-3051-41d9-b17a-8705bef0fd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a0af7464256420b83d394d347890816" ma:index="22" nillable="true" ma:taxonomy="true" ma:internalName="ea0af7464256420b83d394d347890816" ma:taxonomyFieldName="ProductService1" ma:displayName="Product/Service" ma:readOnly="false" ma:fieldId="{ea0af746-4256-420b-83d3-94d347890816}" ma:taxonomyMulti="true" ma:sspId="ee04b049-f472-44b8-8781-0cfba27cd2bd" ma:termSetId="58eb7d9b-142b-4c63-9036-5a28e5c90f8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473f98684114ecd9e62b403be213f9f" ma:index="24" ma:taxonomy="true" ma:internalName="c473f98684114ecd9e62b403be213f9f" ma:taxonomyFieldName="DocumentType1" ma:displayName="Document Type" ma:readOnly="false" ma:fieldId="{c473f986-8411-4ecd-9e62-b403be213f9f}" ma:taxonomyMulti="true" ma:sspId="ee04b049-f472-44b8-8781-0cfba27cd2bd" ma:termSetId="f34d95ee-ab14-48c4-a5b1-ec9c25eb412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ffectiveDate" ma:index="26" ma:displayName="Effective DateTime" ma:format="DateOnly" ma:internalName="EffectiveDate" ma:readOnly="false">
      <xsd:simpleType>
        <xsd:restriction base="dms:DateTime"/>
      </xsd:simpleType>
    </xsd:element>
    <xsd:element name="eDOXKeyword" ma:index="27" nillable="true" ma:displayName="Keyword" ma:internalName="eDOXKeyword" ma:readOnly="false">
      <xsd:simpleType>
        <xsd:restriction base="dms:Note">
          <xsd:maxLength value="255"/>
        </xsd:restriction>
      </xsd:simpleType>
    </xsd:element>
    <xsd:element name="WeeklyWireGroup" ma:index="28" nillable="true" ma:displayName="Weekly Wire Group" ma:format="Dropdown" ma:internalName="WeeklyWireGroup" ma:readOnly="false">
      <xsd:simpleType>
        <xsd:restriction base="dms:Choice">
          <xsd:enumeration value="Benefits &amp; compensation News"/>
          <xsd:enumeration value="Company news"/>
          <xsd:enumeration value="Compliance news"/>
          <xsd:enumeration value="Marketing &amp; technology news"/>
          <xsd:enumeration value="My business news"/>
          <xsd:enumeration value="Product news"/>
        </xsd:restriction>
      </xsd:simpleType>
    </xsd:element>
    <xsd:element name="ExcludeDocFromWhatsNew" ma:index="29" nillable="true" ma:displayName="Exclude Doc From Whats New" ma:default="0" ma:internalName="ExcludeDocFromWhatsNew" ma:readOnly="false">
      <xsd:simpleType>
        <xsd:restriction base="dms:Boolean"/>
      </xsd:simpleType>
    </xsd:element>
    <xsd:element name="ExpirationDate" ma:index="30" ma:displayName="Expiration DateTime" ma:format="DateOnly" ma:internalName="ExpirationDate" ma:readOnly="false">
      <xsd:simpleType>
        <xsd:restriction base="dms:DateTime"/>
      </xsd:simpleType>
    </xsd:element>
    <xsd:element name="PrintPermission" ma:index="31" nillable="true" ma:displayName="Print Permission" ma:default="0" ma:internalName="PrintPermission" ma:readOnly="false">
      <xsd:simpleType>
        <xsd:restriction base="dms:Boolean"/>
      </xsd:simpleType>
    </xsd:element>
    <xsd:element name="FillableSavable" ma:index="32" nillable="true" ma:displayName="Fillable/Savable" ma:format="Dropdown" ma:internalName="FillableSavable" ma:readOnly="false">
      <xsd:simpleType>
        <xsd:restriction base="dms:Choice">
          <xsd:enumeration value="None"/>
          <xsd:enumeration value="Fillable"/>
          <xsd:enumeration value="Savable"/>
        </xsd:restriction>
      </xsd:simpleType>
    </xsd:element>
    <xsd:element name="ePubNumber" ma:index="33" nillable="true" ma:displayName="ePub Number" ma:internalName="ePubNumber" ma:readOnly="false">
      <xsd:simpleType>
        <xsd:restriction base="dms:Text">
          <xsd:maxLength value="255"/>
        </xsd:restriction>
      </xsd:simpleType>
    </xsd:element>
    <xsd:element name="OwnedBy" ma:index="34" nillable="true" ma:displayName="Content Owner" ma:list="UserInfo" ma:SharePointGroup="0" ma:internalName="OwnedBy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temNumber" ma:index="35" nillable="true" ma:displayName="Item Number" ma:internalName="ItemNumber" ma:readOnly="false">
      <xsd:simpleType>
        <xsd:restriction base="dms:Text">
          <xsd:maxLength value="255"/>
        </xsd:restriction>
      </xsd:simpleType>
    </xsd:element>
    <xsd:element name="PlaceOrder" ma:index="36" nillable="true" ma:displayName="Place Order" ma:default="0" ma:internalName="PlaceOrder" ma:readOnly="false">
      <xsd:simpleType>
        <xsd:restriction base="dms:Boolean"/>
      </xsd:simpleType>
    </xsd:element>
    <xsd:element name="WhatsNewVersionControl" ma:index="37" nillable="true" ma:displayName="Whats New Version Control" ma:format="Dropdown" ma:internalName="WhatsNewVersionControl" ma:readOnly="false">
      <xsd:simpleType>
        <xsd:restriction base="dms:Choice">
          <xsd:enumeration value="Always include New versions"/>
          <xsd:enumeration value="Never include new versions"/>
        </xsd:restriction>
      </xsd:simpleType>
    </xsd:element>
    <xsd:element name="Node" ma:index="38" nillable="true" ma:displayName="Node" ma:internalName="Node" ma:readOnly="false">
      <xsd:simpleType>
        <xsd:restriction base="dms:Text">
          <xsd:maxLength value="255"/>
        </xsd:restriction>
      </xsd:simpleType>
    </xsd:element>
    <xsd:element name="ContentOwner" ma:index="39" nillable="true" ma:displayName="Owned By" ma:internalName="ContentOwner" ma:readOnly="false">
      <xsd:simpleType>
        <xsd:restriction base="dms:Text">
          <xsd:maxLength value="255"/>
        </xsd:restriction>
      </xsd:simpleType>
    </xsd:element>
    <xsd:element name="Required_x0020_Approval" ma:index="40" nillable="true" ma:displayName="Required Approval" ma:default="No" ma:format="Dropdown" ma:internalName="Required_x0020_Approval" ma:readOnly="false">
      <xsd:simpleType>
        <xsd:restriction base="dms:Choice">
          <xsd:enumeration value="Yes"/>
          <xsd:enumeration value="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86aa7a-db4d-4396-bed7-b584f23758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4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4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20609a-3051-41d9-b17a-8705bef0fda4">
      <Value>24</Value>
      <Value>15</Value>
      <Value>1</Value>
    </TaxCatchAll>
    <Descriptions xmlns="ac20609a-3051-41d9-b17a-8705bef0fda4" xsi:nil="true"/>
    <WeeklyWireGroup xmlns="ac20609a-3051-41d9-b17a-8705bef0fda4" xsi:nil="true"/>
    <ActiveStatus xmlns="ac20609a-3051-41d9-b17a-8705bef0fda4" xsi:nil="true"/>
    <_dlc_DocIdPersistId xmlns="ac20609a-3051-41d9-b17a-8705bef0fda4" xsi:nil="true"/>
    <FillableSavable xmlns="ac20609a-3051-41d9-b17a-8705bef0fda4" xsi:nil="true"/>
    <ComplianceNumber xmlns="ac20609a-3051-41d9-b17a-8705bef0fda4" xsi:nil="true"/>
    <ExpirationDate xmlns="ac20609a-3051-41d9-b17a-8705bef0fda4">2028-05-12T04:00:00+00:00</ExpirationDate>
    <Required_x0020_Approval xmlns="ac20609a-3051-41d9-b17a-8705bef0fda4">No</Required_x0020_Approval>
    <ItemNumber xmlns="ac20609a-3051-41d9-b17a-8705bef0fda4" xsi:nil="true"/>
    <Node xmlns="ac20609a-3051-41d9-b17a-8705bef0fda4">A2026051200004</Node>
    <WhatsNewVersionControl xmlns="ac20609a-3051-41d9-b17a-8705bef0fda4" xsi:nil="true"/>
    <EffectiveDate xmlns="ac20609a-3051-41d9-b17a-8705bef0fda4">2026-05-12T04:00:00+00:00</EffectiveDate>
    <ExcludeDocFromWhatsNew xmlns="ac20609a-3051-41d9-b17a-8705bef0fda4">false</ExcludeDocFromWhatsNew>
    <CatalogNumber xmlns="ac20609a-3051-41d9-b17a-8705bef0fda4" xsi:nil="true"/>
    <kc37e8acea214b26bd23a9efa566ac16 xmlns="ac20609a-3051-41d9-b17a-8705bef0fda4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eDOX</TermName>
          <TermId xmlns="http://schemas.microsoft.com/office/infopath/2007/PartnerControls">dbdf074c-48cf-4384-adc6-d2152712d3e2</TermId>
        </TermInfo>
      </Terms>
    </kc37e8acea214b26bd23a9efa566ac16>
    <ea0af7464256420b83d394d347890816 xmlns="ac20609a-3051-41d9-b17a-8705bef0fda4">
      <Terms xmlns="http://schemas.microsoft.com/office/infopath/2007/PartnerControls"/>
    </ea0af7464256420b83d394d347890816>
    <ePubNumber xmlns="ac20609a-3051-41d9-b17a-8705bef0fda4" xsi:nil="true"/>
    <DocumentName xmlns="ac20609a-3051-41d9-b17a-8705bef0fda4">EA email signature</DocumentName>
    <c473f98684114ecd9e62b403be213f9f xmlns="ac20609a-3051-41d9-b17a-8705bef0fda4">
      <Terms xmlns="http://schemas.microsoft.com/office/infopath/2007/PartnerControls">
        <TermInfo xmlns="http://schemas.microsoft.com/office/infopath/2007/PartnerControls">
          <TermName xmlns="http://schemas.microsoft.com/office/infopath/2007/PartnerControls">Marketing Material</TermName>
          <TermId xmlns="http://schemas.microsoft.com/office/infopath/2007/PartnerControls">31c0caa7-5236-4218-b3d9-c93a6a728a07</TermId>
        </TermInfo>
        <TermInfo xmlns="http://schemas.microsoft.com/office/infopath/2007/PartnerControls">
          <TermName xmlns="http://schemas.microsoft.com/office/infopath/2007/PartnerControls">Public</TermName>
          <TermId xmlns="http://schemas.microsoft.com/office/infopath/2007/PartnerControls">06aef62c-c796-46dd-a4d0-4224b632869e</TermId>
        </TermInfo>
      </Terms>
    </c473f98684114ecd9e62b403be213f9f>
    <eDOXKeyword xmlns="ac20609a-3051-41d9-b17a-8705bef0fda4">test</eDOXKeyword>
    <ContentVersionDate xmlns="ac20609a-3051-41d9-b17a-8705bef0fda4" xsi:nil="true"/>
    <PrintPermission xmlns="ac20609a-3051-41d9-b17a-8705bef0fda4">false</PrintPermission>
    <ContentOwner xmlns="ac20609a-3051-41d9-b17a-8705bef0fda4">Marketing</ContentOwner>
    <ComplianceRelatedRequiredReading xmlns="ac20609a-3051-41d9-b17a-8705bef0fda4">false</ComplianceRelatedRequiredReading>
    <PlaceOrder xmlns="ac20609a-3051-41d9-b17a-8705bef0fda4">false</PlaceOrder>
    <OwnedBy xmlns="ac20609a-3051-41d9-b17a-8705bef0fda4">
      <UserInfo>
        <DisplayName>Tryon, Lane</DisplayName>
        <AccountId>13840</AccountId>
        <AccountType/>
      </UserInfo>
    </OwnedBy>
    <_dlc_DocId xmlns="ac20609a-3051-41d9-b17a-8705bef0fda4">Y6CZYP3QUJ6H-539731454-66</_dlc_DocId>
    <_dlc_DocIdUrl xmlns="ac20609a-3051-41d9-b17a-8705bef0fda4">
      <Url>https://equprod.sharepoint.com/sites/edocs/MM-MP/_layouts/15/DocIdRedir.aspx?ID=Y6CZYP3QUJ6H-539731454-66</Url>
      <Description>Y6CZYP3QUJ6H-539731454-66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C456708-D211-431F-AB71-F3376053EA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A448E-4B13-4339-A624-ADCF5D009AC5}"/>
</file>

<file path=customXml/itemProps3.xml><?xml version="1.0" encoding="utf-8"?>
<ds:datastoreItem xmlns:ds="http://schemas.openxmlformats.org/officeDocument/2006/customXml" ds:itemID="{2B503D24-C00A-4923-B5AB-75CD66A830A7}">
  <ds:schemaRefs>
    <ds:schemaRef ds:uri="http://schemas.microsoft.com/office/2006/metadata/properties"/>
    <ds:schemaRef ds:uri="http://schemas.microsoft.com/office/infopath/2007/PartnerControls"/>
    <ds:schemaRef ds:uri="3e436646-febd-4bc9-8978-922d393fa156"/>
    <ds:schemaRef ds:uri="fca92021-4e76-4fe2-9ad2-fff524300263"/>
  </ds:schemaRefs>
</ds:datastoreItem>
</file>

<file path=customXml/itemProps4.xml><?xml version="1.0" encoding="utf-8"?>
<ds:datastoreItem xmlns:ds="http://schemas.openxmlformats.org/officeDocument/2006/customXml" ds:itemID="{F00AB31B-241B-4D2A-9152-7A01C70C8998}"/>
</file>

<file path=docProps/app.xml><?xml version="1.0" encoding="utf-8"?>
<Properties xmlns="http://schemas.openxmlformats.org/officeDocument/2006/extended-properties" xmlns:vt="http://schemas.openxmlformats.org/officeDocument/2006/docPropsVTypes">
  <Template>Equitable Advisors Email Signatures_5-26.dotx</Template>
  <TotalTime>1</TotalTime>
  <Pages>2</Pages>
  <Words>212</Words>
  <Characters>1847</Characters>
  <Application>Microsoft Office Word</Application>
  <DocSecurity>0</DocSecurity>
  <Lines>97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Pulichino</dc:creator>
  <cp:keywords/>
  <dc:description/>
  <cp:lastModifiedBy>Tryon, Lane</cp:lastModifiedBy>
  <cp:revision>2</cp:revision>
  <cp:lastPrinted>2026-05-11T20:24:00Z</cp:lastPrinted>
  <dcterms:created xsi:type="dcterms:W3CDTF">2026-05-12T13:50:00Z</dcterms:created>
  <dcterms:modified xsi:type="dcterms:W3CDTF">2026-05-12T13:50:00Z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0x010100B24C549A633F7C48BA2305DAC5266D4A00FE43B090B9E87747AB890BC7E389A350</vt:lpwstr>
  </property>
  <property fmtid="{D5CDD505-2E9C-101B-9397-08002B2CF9AE}" pid="3" name="docLang">
    <vt:lpwstr>en</vt:lpwstr>
  </property>
  <property fmtid="{D5CDD505-2E9C-101B-9397-08002B2CF9AE}" pid="4" name="MediaServiceImageTags">
    <vt:lpwstr/>
  </property>
  <property fmtid="{D5CDD505-2E9C-101B-9397-08002B2CF9AE}" pid="5" name="_dlc_DocIdItemGuid">
    <vt:lpwstr>04e3fcc4-2f43-40ed-ab22-5fc54c156081</vt:lpwstr>
  </property>
  <property fmtid="{D5CDD505-2E9C-101B-9397-08002B2CF9AE}" pid="6" name="DocumentSource1">
    <vt:lpwstr>1;#eDOX|dbdf074c-48cf-4384-adc6-d2152712d3e2</vt:lpwstr>
  </property>
  <property fmtid="{D5CDD505-2E9C-101B-9397-08002B2CF9AE}" pid="7" name="ProductService1">
    <vt:lpwstr/>
  </property>
  <property fmtid="{D5CDD505-2E9C-101B-9397-08002B2CF9AE}" pid="8" name="DocumentType1">
    <vt:lpwstr>15;#Marketing Material|31c0caa7-5236-4218-b3d9-c93a6a728a07;#24;#Public|06aef62c-c796-46dd-a4d0-4224b632869e</vt:lpwstr>
  </property>
</Properties>
</file>